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="-510" w:tblpY="64"/>
        <w:tblW w:w="10830" w:type="dxa"/>
        <w:tblInd w:w="0" w:type="dxa"/>
        <w:tblLook w:val="04A0" w:firstRow="1" w:lastRow="0" w:firstColumn="1" w:lastColumn="0" w:noHBand="0" w:noVBand="1"/>
      </w:tblPr>
      <w:tblGrid>
        <w:gridCol w:w="9043"/>
        <w:gridCol w:w="977"/>
        <w:gridCol w:w="810"/>
      </w:tblGrid>
      <w:tr w:rsidR="00005F58" w:rsidTr="00586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tcW w:w="9043" w:type="dxa"/>
            <w:shd w:val="clear" w:color="auto" w:fill="8DB3E2" w:themeFill="text2" w:themeFillTint="66"/>
            <w:vAlign w:val="center"/>
          </w:tcPr>
          <w:p w:rsidR="00005F58" w:rsidRPr="00C8188E" w:rsidRDefault="00005F58" w:rsidP="00616509">
            <w:pPr>
              <w:rPr>
                <w:sz w:val="20"/>
                <w:szCs w:val="20"/>
              </w:rPr>
            </w:pPr>
            <w:bookmarkStart w:id="0" w:name="OLE_LINK1"/>
            <w:bookmarkStart w:id="1" w:name="OLE_LINK2"/>
            <w:r w:rsidRPr="00C8188E">
              <w:rPr>
                <w:sz w:val="20"/>
                <w:szCs w:val="20"/>
              </w:rPr>
              <w:t>Checklist for Admissions Processing</w:t>
            </w:r>
            <w:r w:rsidR="007C61A6">
              <w:rPr>
                <w:sz w:val="20"/>
                <w:szCs w:val="20"/>
              </w:rPr>
              <w:t xml:space="preserve"> - Students</w:t>
            </w:r>
          </w:p>
        </w:tc>
        <w:tc>
          <w:tcPr>
            <w:tcW w:w="1787" w:type="dxa"/>
            <w:gridSpan w:val="2"/>
            <w:shd w:val="clear" w:color="auto" w:fill="8DB3E2" w:themeFill="text2" w:themeFillTint="66"/>
            <w:vAlign w:val="center"/>
          </w:tcPr>
          <w:p w:rsidR="00005F58" w:rsidRPr="00C8188E" w:rsidRDefault="00005F58" w:rsidP="00616509">
            <w:pPr>
              <w:jc w:val="center"/>
              <w:rPr>
                <w:sz w:val="20"/>
                <w:szCs w:val="20"/>
              </w:rPr>
            </w:pPr>
            <w:r w:rsidRPr="00C8188E">
              <w:rPr>
                <w:sz w:val="20"/>
                <w:szCs w:val="20"/>
              </w:rPr>
              <w:t>Tick</w:t>
            </w:r>
            <w:r w:rsidR="007C61A6">
              <w:rPr>
                <w:sz w:val="20"/>
                <w:szCs w:val="20"/>
              </w:rPr>
              <w:t xml:space="preserve"> as complete</w:t>
            </w:r>
          </w:p>
        </w:tc>
      </w:tr>
      <w:tr w:rsidR="00005F58" w:rsidTr="0058606F">
        <w:trPr>
          <w:trHeight w:val="537"/>
        </w:trPr>
        <w:tc>
          <w:tcPr>
            <w:tcW w:w="9043" w:type="dxa"/>
            <w:shd w:val="clear" w:color="auto" w:fill="8DB3E2" w:themeFill="text2" w:themeFillTint="66"/>
            <w:vAlign w:val="center"/>
          </w:tcPr>
          <w:p w:rsidR="00005F58" w:rsidRPr="00C8188E" w:rsidRDefault="00005F58" w:rsidP="00616509">
            <w:pPr>
              <w:rPr>
                <w:sz w:val="20"/>
                <w:szCs w:val="20"/>
              </w:rPr>
            </w:pPr>
            <w:r w:rsidRPr="00C8188E">
              <w:rPr>
                <w:sz w:val="20"/>
                <w:szCs w:val="20"/>
              </w:rPr>
              <w:t>Institution to provide support for the following processes</w:t>
            </w:r>
          </w:p>
        </w:tc>
        <w:tc>
          <w:tcPr>
            <w:tcW w:w="1787" w:type="dxa"/>
            <w:gridSpan w:val="2"/>
            <w:shd w:val="clear" w:color="auto" w:fill="8DB3E2" w:themeFill="text2" w:themeFillTint="66"/>
            <w:vAlign w:val="center"/>
          </w:tcPr>
          <w:p w:rsidR="00005F58" w:rsidRDefault="00005F58" w:rsidP="00616509"/>
        </w:tc>
      </w:tr>
      <w:tr w:rsidR="00616509" w:rsidTr="0058606F">
        <w:trPr>
          <w:trHeight w:val="951"/>
        </w:trPr>
        <w:tc>
          <w:tcPr>
            <w:tcW w:w="9043" w:type="dxa"/>
            <w:vMerge w:val="restart"/>
            <w:vAlign w:val="center"/>
          </w:tcPr>
          <w:p w:rsidR="00616509" w:rsidRPr="00616509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616509">
              <w:rPr>
                <w:rFonts w:ascii="Arial" w:hAnsi="Arial" w:cs="Arial"/>
                <w:b/>
                <w:sz w:val="20"/>
                <w:szCs w:val="20"/>
              </w:rPr>
              <w:t xml:space="preserve">When to apply: </w:t>
            </w:r>
          </w:p>
          <w:p w:rsidR="00616509" w:rsidRPr="00045012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Students should allow time for the </w:t>
            </w:r>
            <w:r>
              <w:rPr>
                <w:rFonts w:ascii="Arial" w:hAnsi="Arial" w:cs="Arial"/>
                <w:sz w:val="20"/>
                <w:szCs w:val="20"/>
              </w:rPr>
              <w:t>application process.</w:t>
            </w:r>
          </w:p>
          <w:p w:rsidR="00616509" w:rsidRPr="00045012" w:rsidRDefault="00616509" w:rsidP="00616509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For Feb intake </w:t>
            </w:r>
          </w:p>
          <w:p w:rsidR="00616509" w:rsidRPr="00045012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Start collecting documents in August </w:t>
            </w:r>
          </w:p>
          <w:p w:rsidR="00616509" w:rsidRPr="00045012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Apply by September when students receive the complete transcript for first 2 years </w:t>
            </w:r>
          </w:p>
          <w:p w:rsidR="00616509" w:rsidRPr="00045012" w:rsidRDefault="00616509" w:rsidP="00616509">
            <w:pPr>
              <w:pStyle w:val="NormalWeb"/>
              <w:numPr>
                <w:ilvl w:val="0"/>
                <w:numId w:val="26"/>
              </w:numPr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For July intake* </w:t>
            </w:r>
          </w:p>
          <w:p w:rsidR="00616509" w:rsidRPr="00045012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art collecting documents in Feb, </w:t>
            </w:r>
            <w:r w:rsidRPr="00045012">
              <w:rPr>
                <w:rFonts w:ascii="Arial" w:hAnsi="Arial" w:cs="Arial"/>
                <w:sz w:val="20"/>
                <w:szCs w:val="20"/>
              </w:rPr>
              <w:t xml:space="preserve">Apply by late March when students receive final results for year 1 and the first semester of year 2 </w:t>
            </w:r>
          </w:p>
          <w:p w:rsidR="00616509" w:rsidRPr="00C8188E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* If students wish to commence in July, they need to submit IELTS results by late March </w:t>
            </w:r>
          </w:p>
        </w:tc>
        <w:tc>
          <w:tcPr>
            <w:tcW w:w="1787" w:type="dxa"/>
            <w:gridSpan w:val="2"/>
          </w:tcPr>
          <w:p w:rsidR="00616509" w:rsidRDefault="00616509" w:rsidP="00616509">
            <w:r>
              <w:t>Feb</w:t>
            </w:r>
            <w:r w:rsidR="007C61A6">
              <w:t>:</w:t>
            </w:r>
          </w:p>
        </w:tc>
      </w:tr>
      <w:tr w:rsidR="00616509" w:rsidTr="0058606F">
        <w:trPr>
          <w:trHeight w:val="951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</w:tcPr>
          <w:p w:rsidR="00616509" w:rsidRDefault="00616509" w:rsidP="00616509">
            <w:r>
              <w:t>July</w:t>
            </w:r>
            <w:r w:rsidR="007C61A6">
              <w:t>:</w:t>
            </w:r>
          </w:p>
        </w:tc>
      </w:tr>
      <w:tr w:rsidR="00616509" w:rsidTr="0058606F">
        <w:trPr>
          <w:trHeight w:val="411"/>
        </w:trPr>
        <w:tc>
          <w:tcPr>
            <w:tcW w:w="9043" w:type="dxa"/>
            <w:vMerge w:val="restart"/>
            <w:vAlign w:val="center"/>
          </w:tcPr>
          <w:p w:rsidR="00616509" w:rsidRPr="00616509" w:rsidRDefault="00616509" w:rsidP="00616509">
            <w:pPr>
              <w:pStyle w:val="Normal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  <w:r w:rsidRPr="00616509">
              <w:rPr>
                <w:rFonts w:ascii="Arial" w:hAnsi="Arial" w:cs="Arial"/>
                <w:b/>
                <w:sz w:val="20"/>
                <w:szCs w:val="20"/>
              </w:rPr>
              <w:t>What documentation is required (provided by the student):</w:t>
            </w:r>
          </w:p>
          <w:p w:rsidR="00616509" w:rsidRDefault="00616509" w:rsidP="00616509">
            <w:pPr>
              <w:pStyle w:val="Normal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A signed application form (F Form) </w:t>
            </w:r>
            <w:r>
              <w:rPr>
                <w:rFonts w:ascii="Arial" w:hAnsi="Arial" w:cs="Arial"/>
                <w:sz w:val="20"/>
                <w:szCs w:val="20"/>
              </w:rPr>
              <w:t xml:space="preserve"> - ensure all fields are complete including student declaration </w:t>
            </w:r>
          </w:p>
          <w:p w:rsidR="00616509" w:rsidRPr="00045012" w:rsidRDefault="00616509" w:rsidP="00616509">
            <w:pPr>
              <w:pStyle w:val="Normal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>Photocopy of students’ passports</w:t>
            </w:r>
          </w:p>
          <w:p w:rsidR="00616509" w:rsidRDefault="00616509" w:rsidP="00616509">
            <w:pPr>
              <w:pStyle w:val="Normal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Original copy of students’ IELTS or TOFEL result </w:t>
            </w:r>
          </w:p>
          <w:p w:rsidR="00616509" w:rsidRPr="00C717D6" w:rsidRDefault="00616509" w:rsidP="00616509">
            <w:pPr>
              <w:pStyle w:val="Normal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>Academic tra</w:t>
            </w:r>
            <w:r>
              <w:rPr>
                <w:rFonts w:ascii="Arial" w:hAnsi="Arial" w:cs="Arial"/>
                <w:sz w:val="20"/>
                <w:szCs w:val="20"/>
              </w:rPr>
              <w:t>nscript (English version, from institution</w:t>
            </w:r>
            <w:r w:rsidRPr="00045012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  <w:p w:rsidR="00616509" w:rsidRPr="00045012" w:rsidRDefault="00616509" w:rsidP="00616509">
            <w:pPr>
              <w:pStyle w:val="NormalWeb"/>
              <w:numPr>
                <w:ilvl w:val="0"/>
                <w:numId w:val="25"/>
              </w:numPr>
              <w:spacing w:after="120" w:afterAutospacing="0"/>
              <w:rPr>
                <w:rFonts w:ascii="Arial" w:hAnsi="Arial" w:cs="Arial"/>
                <w:sz w:val="20"/>
                <w:szCs w:val="20"/>
              </w:rPr>
            </w:pPr>
            <w:r w:rsidRPr="00045012">
              <w:rPr>
                <w:rFonts w:ascii="Arial" w:hAnsi="Arial" w:cs="Arial"/>
                <w:sz w:val="20"/>
                <w:szCs w:val="20"/>
              </w:rPr>
              <w:t xml:space="preserve">Award certificates, if any </w:t>
            </w:r>
          </w:p>
          <w:p w:rsidR="00616509" w:rsidRPr="00616509" w:rsidRDefault="00616509" w:rsidP="007C61A6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Please send </w:t>
            </w:r>
            <w:r w:rsidRPr="00045012">
              <w:rPr>
                <w:rFonts w:cs="Arial"/>
                <w:sz w:val="20"/>
                <w:szCs w:val="20"/>
              </w:rPr>
              <w:t xml:space="preserve">one PDF file per student, in the </w:t>
            </w:r>
            <w:r>
              <w:rPr>
                <w:rFonts w:cs="Arial"/>
                <w:sz w:val="20"/>
                <w:szCs w:val="20"/>
              </w:rPr>
              <w:t>order above.</w:t>
            </w: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1.</w:t>
            </w:r>
          </w:p>
        </w:tc>
      </w:tr>
      <w:tr w:rsidR="00616509" w:rsidTr="0058606F">
        <w:trPr>
          <w:trHeight w:val="420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Normal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2.</w:t>
            </w:r>
          </w:p>
        </w:tc>
      </w:tr>
      <w:tr w:rsidR="00616509" w:rsidTr="0058606F">
        <w:trPr>
          <w:trHeight w:val="458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Normal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3.</w:t>
            </w:r>
          </w:p>
        </w:tc>
      </w:tr>
      <w:tr w:rsidR="00616509" w:rsidTr="0058606F">
        <w:trPr>
          <w:trHeight w:val="482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Normal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4.</w:t>
            </w:r>
          </w:p>
        </w:tc>
      </w:tr>
      <w:tr w:rsidR="00616509" w:rsidTr="0058606F">
        <w:trPr>
          <w:trHeight w:val="81"/>
        </w:trPr>
        <w:tc>
          <w:tcPr>
            <w:tcW w:w="9043" w:type="dxa"/>
            <w:vMerge/>
            <w:vAlign w:val="center"/>
          </w:tcPr>
          <w:p w:rsidR="00616509" w:rsidRPr="00616509" w:rsidRDefault="00616509" w:rsidP="00616509">
            <w:pPr>
              <w:pStyle w:val="NormalWeb"/>
              <w:spacing w:after="120" w:afterAutospacing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87" w:type="dxa"/>
            <w:gridSpan w:val="2"/>
            <w:vAlign w:val="center"/>
          </w:tcPr>
          <w:p w:rsidR="00616509" w:rsidRDefault="00616509" w:rsidP="00616509">
            <w:r>
              <w:t>5.</w:t>
            </w:r>
          </w:p>
        </w:tc>
      </w:tr>
      <w:tr w:rsidR="007C61A6" w:rsidTr="0058606F">
        <w:trPr>
          <w:trHeight w:val="691"/>
        </w:trPr>
        <w:tc>
          <w:tcPr>
            <w:tcW w:w="9043" w:type="dxa"/>
            <w:vMerge w:val="restart"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 w:val="20"/>
                <w:szCs w:val="20"/>
              </w:rPr>
            </w:pPr>
            <w:r w:rsidRPr="00616509">
              <w:rPr>
                <w:rFonts w:cs="Arial"/>
                <w:b/>
                <w:sz w:val="20"/>
                <w:szCs w:val="20"/>
              </w:rPr>
              <w:t>Receiving Offer Letter and Accepting Offer:</w:t>
            </w:r>
          </w:p>
          <w:p w:rsidR="007C61A6" w:rsidRPr="0013723C" w:rsidRDefault="007C61A6" w:rsidP="00616509">
            <w:pPr>
              <w:rPr>
                <w:rFonts w:cs="Arial"/>
                <w:b/>
                <w:sz w:val="20"/>
                <w:szCs w:val="20"/>
              </w:rPr>
            </w:pPr>
          </w:p>
          <w:p w:rsidR="007C61A6" w:rsidRPr="0013723C" w:rsidRDefault="007C61A6" w:rsidP="00616509">
            <w:pPr>
              <w:rPr>
                <w:rFonts w:cs="Arial"/>
                <w:b/>
                <w:sz w:val="20"/>
                <w:szCs w:val="20"/>
              </w:rPr>
            </w:pPr>
            <w:r w:rsidRPr="0013723C">
              <w:rPr>
                <w:rFonts w:cs="Arial"/>
                <w:sz w:val="20"/>
                <w:szCs w:val="20"/>
              </w:rPr>
              <w:t>Upon receiving an offer from Admissions, please:</w:t>
            </w:r>
          </w:p>
          <w:p w:rsidR="007C61A6" w:rsidRPr="0013723C" w:rsidRDefault="007C61A6" w:rsidP="00616509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Ensure all details are correct</w:t>
            </w:r>
          </w:p>
          <w:p w:rsidR="007C61A6" w:rsidRPr="0013723C" w:rsidRDefault="007C61A6" w:rsidP="00616509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Activate QUT access and email account – Students’ QUT login and passwords are included in the offer letter.</w:t>
            </w:r>
          </w:p>
          <w:p w:rsidR="007C61A6" w:rsidRPr="0013723C" w:rsidRDefault="007C61A6" w:rsidP="00616509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Send the following to the QUT email address listed on your Acceptance of offer letter:</w:t>
            </w:r>
          </w:p>
          <w:p w:rsidR="007C61A6" w:rsidRPr="0013723C" w:rsidRDefault="007C61A6" w:rsidP="00616509">
            <w:pPr>
              <w:pStyle w:val="ListParagraph"/>
              <w:numPr>
                <w:ilvl w:val="0"/>
                <w:numId w:val="27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Acceptance of offer form – fully completed, including student declaration and signed by student</w:t>
            </w:r>
          </w:p>
          <w:p w:rsidR="007C61A6" w:rsidRPr="0013723C" w:rsidRDefault="007C61A6" w:rsidP="00616509">
            <w:pPr>
              <w:pStyle w:val="ListParagraph"/>
              <w:numPr>
                <w:ilvl w:val="0"/>
                <w:numId w:val="27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First fee payment (the amount stated on the offer letter)</w:t>
            </w:r>
          </w:p>
          <w:p w:rsidR="007C61A6" w:rsidRPr="003F45E2" w:rsidRDefault="007C61A6" w:rsidP="00616509">
            <w:pPr>
              <w:pStyle w:val="ListParagraph"/>
              <w:numPr>
                <w:ilvl w:val="0"/>
                <w:numId w:val="27"/>
              </w:numPr>
              <w:rPr>
                <w:rFonts w:ascii="Arial" w:eastAsia="Times New Roman" w:hAnsi="Arial" w:cs="Arial"/>
                <w:b/>
                <w:sz w:val="20"/>
                <w:szCs w:val="20"/>
                <w:lang w:eastAsia="en-AU"/>
              </w:rPr>
            </w:pPr>
            <w:r w:rsidRPr="0013723C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Any outstanding documentation required to meet the conditions of offer.</w:t>
            </w:r>
          </w:p>
        </w:tc>
        <w:tc>
          <w:tcPr>
            <w:tcW w:w="977" w:type="dxa"/>
          </w:tcPr>
          <w:p w:rsidR="007C61A6" w:rsidRDefault="007C61A6" w:rsidP="007C61A6">
            <w:r>
              <w:t xml:space="preserve">Check </w:t>
            </w:r>
            <w:r w:rsidR="0058606F">
              <w:t xml:space="preserve">offer </w:t>
            </w:r>
            <w:r>
              <w:t>details: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7C61A6" w:rsidTr="0058606F">
        <w:trPr>
          <w:trHeight w:val="689"/>
        </w:trPr>
        <w:tc>
          <w:tcPr>
            <w:tcW w:w="9043" w:type="dxa"/>
            <w:vMerge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77" w:type="dxa"/>
          </w:tcPr>
          <w:p w:rsidR="007C61A6" w:rsidRDefault="007C61A6" w:rsidP="007C61A6">
            <w:r>
              <w:t>Activate QUT logon: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7C61A6" w:rsidTr="0058606F">
        <w:trPr>
          <w:trHeight w:val="689"/>
        </w:trPr>
        <w:tc>
          <w:tcPr>
            <w:tcW w:w="9043" w:type="dxa"/>
            <w:vMerge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77" w:type="dxa"/>
          </w:tcPr>
          <w:p w:rsidR="007C61A6" w:rsidRDefault="007C61A6" w:rsidP="007C61A6">
            <w:r>
              <w:t>Student Declaration: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7C61A6" w:rsidTr="0058606F">
        <w:trPr>
          <w:trHeight w:val="689"/>
        </w:trPr>
        <w:tc>
          <w:tcPr>
            <w:tcW w:w="9043" w:type="dxa"/>
            <w:vMerge/>
            <w:vAlign w:val="center"/>
          </w:tcPr>
          <w:p w:rsidR="007C61A6" w:rsidRPr="00616509" w:rsidRDefault="007C61A6" w:rsidP="00616509">
            <w:pPr>
              <w:rPr>
                <w:rFonts w:cs="Arial"/>
                <w:b/>
                <w:szCs w:val="20"/>
              </w:rPr>
            </w:pPr>
          </w:p>
        </w:tc>
        <w:tc>
          <w:tcPr>
            <w:tcW w:w="977" w:type="dxa"/>
          </w:tcPr>
          <w:p w:rsidR="007C61A6" w:rsidRDefault="007C61A6" w:rsidP="007C61A6">
            <w:r>
              <w:t>Student acceptance:</w:t>
            </w:r>
          </w:p>
        </w:tc>
        <w:tc>
          <w:tcPr>
            <w:tcW w:w="810" w:type="dxa"/>
          </w:tcPr>
          <w:p w:rsidR="007C61A6" w:rsidRDefault="007C61A6" w:rsidP="007C61A6"/>
        </w:tc>
      </w:tr>
      <w:tr w:rsidR="00616509" w:rsidTr="0058606F">
        <w:trPr>
          <w:trHeight w:val="537"/>
        </w:trPr>
        <w:tc>
          <w:tcPr>
            <w:tcW w:w="9043" w:type="dxa"/>
            <w:tcBorders>
              <w:bottom w:val="single" w:sz="4" w:space="0" w:color="auto"/>
            </w:tcBorders>
            <w:vAlign w:val="center"/>
          </w:tcPr>
          <w:p w:rsidR="00616509" w:rsidRPr="007C61A6" w:rsidRDefault="00616509" w:rsidP="00616509">
            <w:pPr>
              <w:rPr>
                <w:rFonts w:cs="Arial"/>
                <w:b/>
                <w:sz w:val="20"/>
                <w:szCs w:val="20"/>
              </w:rPr>
            </w:pPr>
            <w:r w:rsidRPr="007C61A6">
              <w:rPr>
                <w:rFonts w:cs="Arial"/>
                <w:b/>
                <w:sz w:val="20"/>
                <w:szCs w:val="20"/>
              </w:rPr>
              <w:t>Confirmation of Acceptance</w:t>
            </w:r>
            <w:r w:rsidR="007C61A6">
              <w:rPr>
                <w:rFonts w:cs="Arial"/>
                <w:b/>
                <w:sz w:val="20"/>
                <w:szCs w:val="20"/>
              </w:rPr>
              <w:t xml:space="preserve"> - </w:t>
            </w:r>
            <w:r w:rsidRPr="007C61A6">
              <w:rPr>
                <w:rFonts w:cs="Arial"/>
                <w:b/>
                <w:sz w:val="20"/>
                <w:szCs w:val="20"/>
              </w:rPr>
              <w:t>QUT will send to students:</w:t>
            </w:r>
          </w:p>
          <w:p w:rsidR="007C61A6" w:rsidRDefault="00616509" w:rsidP="00616509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F6277A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Electronic Con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firmation of Enrolment form (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eCoE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) for student visa application </w:t>
            </w:r>
          </w:p>
          <w:p w:rsidR="00616509" w:rsidRPr="007C61A6" w:rsidRDefault="007C61A6" w:rsidP="007C61A6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Student is able to commence the visa application process</w:t>
            </w:r>
          </w:p>
        </w:tc>
        <w:tc>
          <w:tcPr>
            <w:tcW w:w="1787" w:type="dxa"/>
            <w:gridSpan w:val="2"/>
            <w:tcBorders>
              <w:bottom w:val="single" w:sz="4" w:space="0" w:color="auto"/>
            </w:tcBorders>
          </w:tcPr>
          <w:p w:rsidR="00616509" w:rsidRDefault="007C61A6" w:rsidP="007C61A6">
            <w:r>
              <w:t xml:space="preserve">Received </w:t>
            </w:r>
            <w:proofErr w:type="spellStart"/>
            <w:r>
              <w:t>eCOE</w:t>
            </w:r>
            <w:proofErr w:type="spellEnd"/>
            <w:r>
              <w:t>:</w:t>
            </w:r>
          </w:p>
        </w:tc>
      </w:tr>
      <w:tr w:rsidR="00616509" w:rsidTr="0058606F">
        <w:trPr>
          <w:trHeight w:val="537"/>
        </w:trPr>
        <w:tc>
          <w:tcPr>
            <w:tcW w:w="9043" w:type="dxa"/>
            <w:vAlign w:val="center"/>
          </w:tcPr>
          <w:p w:rsidR="00616509" w:rsidRPr="007C61A6" w:rsidRDefault="00616509" w:rsidP="00616509">
            <w:pPr>
              <w:rPr>
                <w:rFonts w:cs="Arial"/>
                <w:b/>
                <w:sz w:val="20"/>
                <w:szCs w:val="20"/>
              </w:rPr>
            </w:pPr>
            <w:r w:rsidRPr="007C61A6">
              <w:rPr>
                <w:rFonts w:cs="Arial"/>
                <w:b/>
                <w:sz w:val="20"/>
                <w:szCs w:val="20"/>
              </w:rPr>
              <w:t>Pre-departure Orientation</w:t>
            </w:r>
            <w:r w:rsidR="007C61A6">
              <w:rPr>
                <w:rFonts w:cs="Arial"/>
                <w:b/>
                <w:sz w:val="20"/>
                <w:szCs w:val="20"/>
              </w:rPr>
              <w:t>:</w:t>
            </w:r>
          </w:p>
          <w:p w:rsidR="00616509" w:rsidRPr="00A56593" w:rsidRDefault="00616509" w:rsidP="00616509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5659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QUT is able to conduct a pre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-</w:t>
            </w:r>
            <w:r w:rsidRPr="00A5659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departure seminar after students obtain their visas </w:t>
            </w:r>
          </w:p>
          <w:p w:rsidR="00616509" w:rsidRPr="007C61A6" w:rsidRDefault="00616509" w:rsidP="007C61A6">
            <w:pPr>
              <w:pStyle w:val="ListParagraph"/>
              <w:numPr>
                <w:ilvl w:val="0"/>
                <w:numId w:val="26"/>
              </w:num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A56593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The seminar will include the following information Study at QUT Living in Brisbane Transportation Accommodation International Student Services </w:t>
            </w:r>
          </w:p>
        </w:tc>
        <w:tc>
          <w:tcPr>
            <w:tcW w:w="1787" w:type="dxa"/>
            <w:gridSpan w:val="2"/>
          </w:tcPr>
          <w:p w:rsidR="00616509" w:rsidRDefault="007C61A6" w:rsidP="007C61A6">
            <w:r>
              <w:t>Book a pre-departure seminar:</w:t>
            </w:r>
          </w:p>
        </w:tc>
      </w:tr>
    </w:tbl>
    <w:p w:rsidR="001B4E49" w:rsidRPr="00C7193D" w:rsidRDefault="001B4E49" w:rsidP="00C7193D">
      <w:pPr>
        <w:sectPr w:rsidR="001B4E49" w:rsidRPr="00C7193D" w:rsidSect="00005F5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985" w:right="1134" w:bottom="1134" w:left="1134" w:header="709" w:footer="709" w:gutter="0"/>
          <w:cols w:space="708"/>
          <w:titlePg/>
          <w:docGrid w:linePitch="360"/>
        </w:sectPr>
      </w:pPr>
    </w:p>
    <w:p w:rsidR="00EF4326" w:rsidRDefault="00EF4326" w:rsidP="007C61A6">
      <w:pPr>
        <w:pStyle w:val="NormalWeb"/>
      </w:pPr>
      <w:bookmarkStart w:id="2" w:name="_GoBack"/>
      <w:bookmarkEnd w:id="0"/>
      <w:bookmarkEnd w:id="1"/>
      <w:bookmarkEnd w:id="2"/>
    </w:p>
    <w:sectPr w:rsidR="00EF4326" w:rsidSect="00DA343D">
      <w:headerReference w:type="first" r:id="rId19"/>
      <w:footerReference w:type="first" r:id="rId20"/>
      <w:type w:val="oddPage"/>
      <w:pgSz w:w="11906" w:h="16838" w:code="9"/>
      <w:pgMar w:top="1418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C0A" w:rsidRDefault="004A4C0A">
      <w:r>
        <w:separator/>
      </w:r>
    </w:p>
  </w:endnote>
  <w:endnote w:type="continuationSeparator" w:id="0">
    <w:p w:rsidR="004A4C0A" w:rsidRDefault="004A4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D3266E" w:rsidRDefault="002E5BEB" w:rsidP="00D3266E">
    <w:pPr>
      <w:pStyle w:val="Footer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2D736CDD" wp14:editId="40242F2E">
              <wp:simplePos x="0" y="0"/>
              <wp:positionH relativeFrom="column">
                <wp:posOffset>900430</wp:posOffset>
              </wp:positionH>
              <wp:positionV relativeFrom="paragraph">
                <wp:posOffset>-260985</wp:posOffset>
              </wp:positionV>
              <wp:extent cx="4319905" cy="252095"/>
              <wp:effectExtent l="14605" t="0" r="18415" b="0"/>
              <wp:wrapNone/>
              <wp:docPr id="21" name="Group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9905" cy="252095"/>
                        <a:chOff x="2552" y="15534"/>
                        <a:chExt cx="6803" cy="397"/>
                      </a:xfrm>
                    </wpg:grpSpPr>
                    <wps:wsp>
                      <wps:cNvPr id="22" name="Line 164"/>
                      <wps:cNvCnPr/>
                      <wps:spPr bwMode="auto">
                        <a:xfrm>
                          <a:off x="2552" y="15748"/>
                          <a:ext cx="680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90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Text Box 165"/>
                      <wps:cNvSpPr txBox="1">
                        <a:spLocks noChangeArrowheads="1"/>
                      </wps:cNvSpPr>
                      <wps:spPr bwMode="auto">
                        <a:xfrm>
                          <a:off x="5655" y="15534"/>
                          <a:ext cx="567" cy="3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467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5C66" w:rsidRPr="00D82B9F" w:rsidRDefault="00EE21B2" w:rsidP="00D3266E">
                            <w:pPr>
                              <w:jc w:val="center"/>
                              <w:rPr>
                                <w:color w:val="00467F"/>
                              </w:rPr>
                            </w:pPr>
                            <w:r>
                              <w:rPr>
                                <w:color w:val="00467F"/>
                              </w:rPr>
                              <w:fldChar w:fldCharType="begin"/>
                            </w:r>
                            <w:r w:rsidR="00BB5C66">
                              <w:rPr>
                                <w:color w:val="00467F"/>
                              </w:rPr>
                              <w:instrText xml:space="preserve"> PAGE  \* roman </w:instrText>
                            </w:r>
                            <w:r>
                              <w:rPr>
                                <w:color w:val="00467F"/>
                              </w:rPr>
                              <w:fldChar w:fldCharType="separate"/>
                            </w:r>
                            <w:r w:rsidR="007C61A6">
                              <w:rPr>
                                <w:noProof/>
                                <w:color w:val="00467F"/>
                              </w:rPr>
                              <w:t>ii</w:t>
                            </w:r>
                            <w:r>
                              <w:rPr>
                                <w:color w:val="00467F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3" o:spid="_x0000_s1026" style="position:absolute;margin-left:70.9pt;margin-top:-20.55pt;width:340.15pt;height:19.85pt;z-index:251656704" coordorigin="2552,15534" coordsize="6803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">
              <v:line id="Line 164" o:spid="_x0000_s1027" style="position:absolute;visibility:visible;mso-wrap-style:square" from="2552,15748" to="9355,15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IP8IAAADbAAAADwAAAGRycy9kb3ducmV2LnhtbESP0YrCMBRE3xf8h3AFXxZNLcsq1Sgi&#10;CL65dfcDrs21LTY3IYm2/r1ZWNjHYWbOMOvtYDrxIB9aywrmswwEcWV1y7WCn+/DdAkiRGSNnWVS&#10;8KQA283obY2Ftj2X9DjHWiQIhwIVNDG6QspQNWQwzKwjTt7VeoMxSV9L7bFPcNPJPMs+pcGW00KD&#10;jvYNVbfz3Sg4LC+hcqa0/cJ/vF/i/lp+uZNSk/GwW4GINMT/8F/7qBXkOfx+ST9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IIP8IAAADbAAAADwAAAAAAAAAAAAAA&#10;AAChAgAAZHJzL2Rvd25yZXYueG1sUEsFBgAAAAAEAAQA+QAAAJADAAAAAA==&#10;" strokecolor="#00909b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5" o:spid="_x0000_s1028" type="#_x0000_t202" style="position:absolute;left:5655;top:15534;width:56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IocIA&#10;AADbAAAADwAAAGRycy9kb3ducmV2LnhtbESP0YrCMBRE3wX/IVxh3zRVQaQaS1HUXRDE7n7Apbm2&#10;xeamJFHr328WFnwcZuYMs85604oHOd9YVjCdJCCIS6sbrhT8fO/HSxA+IGtsLZOCF3nINsPBGlNt&#10;n3yhRxEqESHsU1RQh9ClUvqyJoN+Yjvi6F2tMxiidJXUDp8Rblo5S5KFNNhwXKixo21N5a24GwXH&#10;+elFp87pXft18To/nIvlQir1MerzFYhAfXiH/9ufWsFsDn9f4g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gihwgAAANsAAAAPAAAAAAAAAAAAAAAAAJgCAABkcnMvZG93&#10;bnJldi54bWxQSwUGAAAAAAQABAD1AAAAhwMAAAAA&#10;" stroked="f" strokecolor="#00467f">
                <v:textbox>
                  <w:txbxContent>
                    <w:p w:rsidR="00BB5C66" w:rsidRPr="00D82B9F" w:rsidRDefault="00EE21B2" w:rsidP="00D3266E">
                      <w:pPr>
                        <w:jc w:val="center"/>
                        <w:rPr>
                          <w:color w:val="00467F"/>
                        </w:rPr>
                      </w:pPr>
                      <w:r>
                        <w:rPr>
                          <w:color w:val="00467F"/>
                        </w:rPr>
                        <w:fldChar w:fldCharType="begin"/>
                      </w:r>
                      <w:r w:rsidR="00BB5C66">
                        <w:rPr>
                          <w:color w:val="00467F"/>
                        </w:rPr>
                        <w:instrText xml:space="preserve"> PAGE  \* roman </w:instrText>
                      </w:r>
                      <w:r>
                        <w:rPr>
                          <w:color w:val="00467F"/>
                        </w:rPr>
                        <w:fldChar w:fldCharType="separate"/>
                      </w:r>
                      <w:r w:rsidR="007C61A6">
                        <w:rPr>
                          <w:noProof/>
                          <w:color w:val="00467F"/>
                        </w:rPr>
                        <w:t>ii</w:t>
                      </w:r>
                      <w:r>
                        <w:rPr>
                          <w:color w:val="00467F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BB5C66">
      <w:t xml:space="preserve">Last modified: </w:t>
    </w:r>
    <w:r w:rsidR="00E110B8">
      <w:fldChar w:fldCharType="begin"/>
    </w:r>
    <w:r w:rsidR="00E110B8">
      <w:instrText xml:space="preserve"> SAVEDATE  \@ "d MMMM yyyy" </w:instrText>
    </w:r>
    <w:r w:rsidR="00E110B8">
      <w:fldChar w:fldCharType="separate"/>
    </w:r>
    <w:r w:rsidR="00B33442">
      <w:rPr>
        <w:noProof/>
      </w:rPr>
      <w:t>12 September 2016</w:t>
    </w:r>
    <w:r w:rsidR="00E110B8">
      <w:rPr>
        <w:noProof/>
      </w:rPr>
      <w:fldChar w:fldCharType="end"/>
    </w:r>
    <w:r w:rsidR="00BB5C66">
      <w:tab/>
    </w:r>
    <w:r w:rsidR="004A4C0A">
      <w:fldChar w:fldCharType="begin"/>
    </w:r>
    <w:r w:rsidR="004A4C0A">
      <w:instrText xml:space="preserve"> FILENAME </w:instrText>
    </w:r>
    <w:r w:rsidR="004A4C0A">
      <w:fldChar w:fldCharType="separate"/>
    </w:r>
    <w:r w:rsidR="0058606F">
      <w:rPr>
        <w:noProof/>
      </w:rPr>
      <w:t>International Institution - Admissions process and checklist 21.3.16.docx</w:t>
    </w:r>
    <w:r w:rsidR="004A4C0A">
      <w:rPr>
        <w:noProof/>
      </w:rPr>
      <w:fldChar w:fldCharType="end"/>
    </w:r>
    <w:r w:rsidR="00BB5C66">
      <w:tab/>
    </w:r>
    <w:r w:rsidR="00BB5C66" w:rsidRPr="00D82B9F">
      <w:t>CRICOS No. 00213J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D82B9F" w:rsidRDefault="00E110B8" w:rsidP="00D41486">
    <w:pPr>
      <w:pStyle w:val="Footer"/>
      <w:tabs>
        <w:tab w:val="left" w:pos="1560"/>
      </w:tabs>
    </w:pPr>
    <w:r>
      <w:fldChar w:fldCharType="begin"/>
    </w:r>
    <w:r>
      <w:instrText xml:space="preserve"> CREATEDATE  \@ "d MMMM yyyy" </w:instrText>
    </w:r>
    <w:r>
      <w:fldChar w:fldCharType="separate"/>
    </w:r>
    <w:r w:rsidR="0058606F">
      <w:rPr>
        <w:noProof/>
      </w:rPr>
      <w:t>9 September 2016</w:t>
    </w:r>
    <w:r>
      <w:rPr>
        <w:noProof/>
      </w:rPr>
      <w:fldChar w:fldCharType="end"/>
    </w:r>
    <w:r w:rsidR="00BB5C66">
      <w:tab/>
    </w:r>
    <w:r w:rsidR="004A4C0A">
      <w:fldChar w:fldCharType="begin"/>
    </w:r>
    <w:r w:rsidR="004A4C0A">
      <w:instrText xml:space="preserve"> FILENAME </w:instrText>
    </w:r>
    <w:r w:rsidR="004A4C0A">
      <w:fldChar w:fldCharType="separate"/>
    </w:r>
    <w:r w:rsidR="0058606F">
      <w:rPr>
        <w:noProof/>
      </w:rPr>
      <w:t>International Institution - Admissions process and checklist 21.3.16.docx</w:t>
    </w:r>
    <w:r w:rsidR="004A4C0A">
      <w:rPr>
        <w:noProof/>
      </w:rPr>
      <w:fldChar w:fldCharType="end"/>
    </w:r>
    <w:r w:rsidR="00BB5C66" w:rsidRPr="00EE7E5C">
      <w:t xml:space="preserve"> </w:t>
    </w:r>
    <w:r w:rsidR="00BB5C66">
      <w:tab/>
    </w:r>
    <w:r w:rsidR="00BB5C66" w:rsidRPr="00D82B9F">
      <w:t>CRICOS No. 00213J</w:t>
    </w:r>
    <w:r w:rsidR="002E5BEB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4732C9D5" wp14:editId="0275CD38">
              <wp:simplePos x="0" y="0"/>
              <wp:positionH relativeFrom="margin">
                <wp:posOffset>900430</wp:posOffset>
              </wp:positionH>
              <wp:positionV relativeFrom="margin">
                <wp:posOffset>9070975</wp:posOffset>
              </wp:positionV>
              <wp:extent cx="4319905" cy="0"/>
              <wp:effectExtent l="24130" t="22225" r="27940" b="25400"/>
              <wp:wrapNone/>
              <wp:docPr id="20" name="Lin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A7B01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70.9pt,714.25pt" to="411.05pt,7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" strokecolor="#a7b01b" strokeweight="3pt">
              <w10:wrap anchorx="margin" anchory="margin"/>
            </v:line>
          </w:pict>
        </mc:Fallback>
      </mc:AlternateContent>
    </w:r>
    <w:r w:rsidR="002E5BEB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C4E92D7" wp14:editId="6D643678">
              <wp:simplePos x="0" y="0"/>
              <wp:positionH relativeFrom="margin">
                <wp:posOffset>2870835</wp:posOffset>
              </wp:positionH>
              <wp:positionV relativeFrom="margin">
                <wp:posOffset>8944610</wp:posOffset>
              </wp:positionV>
              <wp:extent cx="360045" cy="252095"/>
              <wp:effectExtent l="3810" t="635" r="0" b="4445"/>
              <wp:wrapNone/>
              <wp:docPr id="1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5C66" w:rsidRPr="00D82B9F" w:rsidRDefault="00EE21B2" w:rsidP="00AE1C04">
                          <w:pPr>
                            <w:jc w:val="center"/>
                            <w:rPr>
                              <w:color w:val="00467F"/>
                            </w:rPr>
                          </w:pPr>
                          <w:r w:rsidRPr="00D82B9F">
                            <w:rPr>
                              <w:color w:val="00467F"/>
                            </w:rPr>
                            <w:fldChar w:fldCharType="begin"/>
                          </w:r>
                          <w:r w:rsidR="00BB5C66" w:rsidRPr="00D82B9F">
                            <w:rPr>
                              <w:color w:val="00467F"/>
                            </w:rPr>
                            <w:instrText xml:space="preserve"> PAGE </w:instrText>
                          </w:r>
                          <w:r w:rsidRPr="00D82B9F">
                            <w:rPr>
                              <w:color w:val="00467F"/>
                            </w:rPr>
                            <w:fldChar w:fldCharType="separate"/>
                          </w:r>
                          <w:r w:rsidR="00616509">
                            <w:rPr>
                              <w:noProof/>
                              <w:color w:val="00467F"/>
                            </w:rPr>
                            <w:t>3</w:t>
                          </w:r>
                          <w:r w:rsidRPr="00D82B9F">
                            <w:rPr>
                              <w:color w:val="00467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margin-left:226.05pt;margin-top:704.3pt;width:28.35pt;height:19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" stroked="f">
              <v:textbox>
                <w:txbxContent>
                  <w:p w:rsidR="00BB5C66" w:rsidRPr="00D82B9F" w:rsidRDefault="00EE21B2" w:rsidP="00AE1C04">
                    <w:pPr>
                      <w:jc w:val="center"/>
                      <w:rPr>
                        <w:color w:val="00467F"/>
                      </w:rPr>
                    </w:pPr>
                    <w:r w:rsidRPr="00D82B9F">
                      <w:rPr>
                        <w:color w:val="00467F"/>
                      </w:rPr>
                      <w:fldChar w:fldCharType="begin"/>
                    </w:r>
                    <w:r w:rsidR="00BB5C66" w:rsidRPr="00D82B9F">
                      <w:rPr>
                        <w:color w:val="00467F"/>
                      </w:rPr>
                      <w:instrText xml:space="preserve"> PAGE </w:instrText>
                    </w:r>
                    <w:r w:rsidRPr="00D82B9F">
                      <w:rPr>
                        <w:color w:val="00467F"/>
                      </w:rPr>
                      <w:fldChar w:fldCharType="separate"/>
                    </w:r>
                    <w:r w:rsidR="00616509">
                      <w:rPr>
                        <w:noProof/>
                        <w:color w:val="00467F"/>
                      </w:rPr>
                      <w:t>3</w:t>
                    </w:r>
                    <w:r w:rsidRPr="00D82B9F">
                      <w:rPr>
                        <w:color w:val="00467F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D82B9F" w:rsidRDefault="00E12089" w:rsidP="00EE7E5C">
    <w:pPr>
      <w:pStyle w:val="Footer"/>
      <w:tabs>
        <w:tab w:val="left" w:pos="1560"/>
      </w:tabs>
    </w:pPr>
    <w:r>
      <w:rPr>
        <w:noProof/>
        <w:lang w:eastAsia="zh-TW"/>
      </w:rPr>
      <w:drawing>
        <wp:anchor distT="0" distB="0" distL="114300" distR="114300" simplePos="0" relativeHeight="251678208" behindDoc="1" locked="0" layoutInCell="1" allowOverlap="1" wp14:anchorId="2BA2A769" wp14:editId="19FD2D35">
          <wp:simplePos x="0" y="0"/>
          <wp:positionH relativeFrom="column">
            <wp:posOffset>-85090</wp:posOffset>
          </wp:positionH>
          <wp:positionV relativeFrom="paragraph">
            <wp:posOffset>33020</wp:posOffset>
          </wp:positionV>
          <wp:extent cx="2861945" cy="310515"/>
          <wp:effectExtent l="0" t="0" r="0" b="0"/>
          <wp:wrapThrough wrapText="bothSides">
            <wp:wrapPolygon edited="0">
              <wp:start x="0" y="0"/>
              <wp:lineTo x="0" y="19877"/>
              <wp:lineTo x="21423" y="19877"/>
              <wp:lineTo x="21423" y="0"/>
              <wp:lineTo x="0" y="0"/>
            </wp:wrapPolygon>
          </wp:wrapThrough>
          <wp:docPr id="7" name="Picture 7" descr="C:\Users\yerbury\AppData\Local\Microsoft\Windows\Temporary Internet Files\Content.Word\BUSacclogonew_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erbury\AppData\Local\Microsoft\Windows\Temporary Internet Files\Content.Word\BUSacclogonew_LIN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194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0222">
      <w:rPr>
        <w:noProof/>
        <w:lang w:eastAsia="zh-TW"/>
      </w:rPr>
      <w:drawing>
        <wp:anchor distT="0" distB="0" distL="114300" distR="114300" simplePos="0" relativeHeight="251676160" behindDoc="0" locked="0" layoutInCell="1" allowOverlap="1" wp14:anchorId="20BBF75D" wp14:editId="660D6B99">
          <wp:simplePos x="0" y="0"/>
          <wp:positionH relativeFrom="margin">
            <wp:align>right</wp:align>
          </wp:positionH>
          <wp:positionV relativeFrom="paragraph">
            <wp:posOffset>113030</wp:posOffset>
          </wp:positionV>
          <wp:extent cx="1873250" cy="158750"/>
          <wp:effectExtent l="19050" t="0" r="0" b="0"/>
          <wp:wrapSquare wrapText="bothSides"/>
          <wp:docPr id="8" name="Picture 4" descr="Strap_mono_4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rap_mono_40%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250" cy="15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296C39" w:rsidRDefault="002E5BEB" w:rsidP="00AC1066">
    <w:pPr>
      <w:pStyle w:val="Footer"/>
      <w:tabs>
        <w:tab w:val="clear" w:pos="4253"/>
        <w:tab w:val="clear" w:pos="5670"/>
        <w:tab w:val="center" w:pos="4820"/>
      </w:tabs>
      <w:rPr>
        <w:sz w:val="18"/>
        <w:szCs w:val="18"/>
      </w:rPr>
    </w:pPr>
    <w:r>
      <w:rPr>
        <w:noProof/>
        <w:sz w:val="18"/>
        <w:szCs w:val="18"/>
        <w:lang w:eastAsia="zh-TW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5A1081F1" wp14:editId="4655EB3E">
              <wp:simplePos x="0" y="0"/>
              <wp:positionH relativeFrom="margin">
                <wp:align>center</wp:align>
              </wp:positionH>
              <wp:positionV relativeFrom="margin">
                <wp:posOffset>8933180</wp:posOffset>
              </wp:positionV>
              <wp:extent cx="947420" cy="252095"/>
              <wp:effectExtent l="0" t="0" r="0" b="0"/>
              <wp:wrapNone/>
              <wp:docPr id="3" name="Text Box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7420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color w:val="007099"/>
                              <w:szCs w:val="20"/>
                            </w:rPr>
                            <w:id w:val="250395305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:rsidR="00BB5C66" w:rsidRPr="00387D34" w:rsidRDefault="00EE21B2" w:rsidP="00296C39">
                              <w:pPr>
                                <w:jc w:val="center"/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</w:pPr>
                              <w:r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fldChar w:fldCharType="begin"/>
                              </w:r>
                              <w:r w:rsidR="00BB5C66"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instrText xml:space="preserve"> PAGE   \* MERGEFORMAT </w:instrText>
                              </w:r>
                              <w:r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fldChar w:fldCharType="separate"/>
                              </w:r>
                              <w:r w:rsidR="00B33442">
                                <w:rPr>
                                  <w:rFonts w:cs="Arial"/>
                                  <w:noProof/>
                                  <w:color w:val="007099"/>
                                  <w:szCs w:val="20"/>
                                </w:rPr>
                                <w:t>1</w:t>
                              </w:r>
                              <w:r w:rsidRPr="009D7EFB">
                                <w:rPr>
                                  <w:rFonts w:cs="Arial"/>
                                  <w:color w:val="007099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BB5C66" w:rsidRPr="00144E76" w:rsidRDefault="00BB5C66" w:rsidP="00296C39">
                          <w:pPr>
                            <w:jc w:val="center"/>
                            <w:rPr>
                              <w:rFonts w:cs="Arial"/>
                              <w:color w:val="007099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6" o:spid="_x0000_s1031" type="#_x0000_t202" style="position:absolute;margin-left:0;margin-top:703.4pt;width:74.6pt;height:19.8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3phA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" stroked="f">
              <v:textbox>
                <w:txbxContent>
                  <w:sdt>
                    <w:sdtPr>
                      <w:rPr>
                        <w:rFonts w:cs="Arial"/>
                        <w:color w:val="007099"/>
                        <w:szCs w:val="20"/>
                      </w:rPr>
                      <w:id w:val="250395305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:rsidR="00BB5C66" w:rsidRPr="00387D34" w:rsidRDefault="00EE21B2" w:rsidP="00296C39">
                        <w:pPr>
                          <w:jc w:val="center"/>
                          <w:rPr>
                            <w:rFonts w:cs="Arial"/>
                            <w:color w:val="007099"/>
                            <w:szCs w:val="20"/>
                          </w:rPr>
                        </w:pPr>
                        <w:r w:rsidRPr="009D7EFB">
                          <w:rPr>
                            <w:rFonts w:cs="Arial"/>
                            <w:color w:val="007099"/>
                            <w:szCs w:val="20"/>
                          </w:rPr>
                          <w:fldChar w:fldCharType="begin"/>
                        </w:r>
                        <w:r w:rsidR="00BB5C66" w:rsidRPr="009D7EFB">
                          <w:rPr>
                            <w:rFonts w:cs="Arial"/>
                            <w:color w:val="007099"/>
                            <w:szCs w:val="20"/>
                          </w:rPr>
                          <w:instrText xml:space="preserve"> PAGE   \* MERGEFORMAT </w:instrText>
                        </w:r>
                        <w:r w:rsidRPr="009D7EFB">
                          <w:rPr>
                            <w:rFonts w:cs="Arial"/>
                            <w:color w:val="007099"/>
                            <w:szCs w:val="20"/>
                          </w:rPr>
                          <w:fldChar w:fldCharType="separate"/>
                        </w:r>
                        <w:r w:rsidR="00B33442">
                          <w:rPr>
                            <w:rFonts w:cs="Arial"/>
                            <w:noProof/>
                            <w:color w:val="007099"/>
                            <w:szCs w:val="20"/>
                          </w:rPr>
                          <w:t>1</w:t>
                        </w:r>
                        <w:r w:rsidRPr="009D7EFB">
                          <w:rPr>
                            <w:rFonts w:cs="Arial"/>
                            <w:color w:val="007099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  <w:p w:rsidR="00BB5C66" w:rsidRPr="00144E76" w:rsidRDefault="00BB5C66" w:rsidP="00296C39">
                    <w:pPr>
                      <w:jc w:val="center"/>
                      <w:rPr>
                        <w:rFonts w:cs="Arial"/>
                        <w:color w:val="007099"/>
                        <w:szCs w:val="22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sz w:val="18"/>
        <w:szCs w:val="18"/>
        <w:lang w:eastAsia="zh-TW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92E9604" wp14:editId="3B3E1841">
              <wp:simplePos x="0" y="0"/>
              <wp:positionH relativeFrom="margin">
                <wp:align>center</wp:align>
              </wp:positionH>
              <wp:positionV relativeFrom="margin">
                <wp:posOffset>9067165</wp:posOffset>
              </wp:positionV>
              <wp:extent cx="4319905" cy="0"/>
              <wp:effectExtent l="9525" t="18415" r="13970" b="10160"/>
              <wp:wrapNone/>
              <wp:docPr id="1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7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9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" from="0,713.95pt" to="340.15pt,7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" strokecolor="#007099" strokeweight="1.5pt">
              <w10:wrap anchorx="margin" anchory="margin"/>
            </v:line>
          </w:pict>
        </mc:Fallback>
      </mc:AlternateContent>
    </w:r>
    <w:r w:rsidR="00BB5C66" w:rsidRPr="00296C39">
      <w:rPr>
        <w:sz w:val="18"/>
        <w:szCs w:val="18"/>
      </w:rPr>
      <w:t xml:space="preserve">Last modified: </w:t>
    </w:r>
    <w:r w:rsidR="00EE21B2" w:rsidRPr="00296C39">
      <w:rPr>
        <w:sz w:val="18"/>
        <w:szCs w:val="18"/>
      </w:rPr>
      <w:fldChar w:fldCharType="begin"/>
    </w:r>
    <w:r w:rsidR="00BB5C66" w:rsidRPr="00296C39">
      <w:rPr>
        <w:sz w:val="18"/>
        <w:szCs w:val="18"/>
      </w:rPr>
      <w:instrText xml:space="preserve"> SAVEDATE  \@ "d MMMM yyyy" </w:instrText>
    </w:r>
    <w:r w:rsidR="00EE21B2" w:rsidRPr="00296C39">
      <w:rPr>
        <w:sz w:val="18"/>
        <w:szCs w:val="18"/>
      </w:rPr>
      <w:fldChar w:fldCharType="separate"/>
    </w:r>
    <w:r w:rsidR="00B33442">
      <w:rPr>
        <w:noProof/>
        <w:sz w:val="18"/>
        <w:szCs w:val="18"/>
      </w:rPr>
      <w:t>12 September 2016</w:t>
    </w:r>
    <w:r w:rsidR="00EE21B2" w:rsidRPr="00296C39">
      <w:rPr>
        <w:sz w:val="18"/>
        <w:szCs w:val="18"/>
      </w:rPr>
      <w:fldChar w:fldCharType="end"/>
    </w:r>
    <w:r w:rsidR="00BB5C66" w:rsidRPr="00296C39">
      <w:rPr>
        <w:sz w:val="18"/>
        <w:szCs w:val="18"/>
      </w:rPr>
      <w:tab/>
    </w:r>
    <w:r w:rsidR="00EE21B2" w:rsidRPr="00296C39">
      <w:rPr>
        <w:sz w:val="18"/>
        <w:szCs w:val="18"/>
      </w:rPr>
      <w:fldChar w:fldCharType="begin"/>
    </w:r>
    <w:r w:rsidR="00BB5C66" w:rsidRPr="00296C39">
      <w:rPr>
        <w:sz w:val="18"/>
        <w:szCs w:val="18"/>
      </w:rPr>
      <w:instrText xml:space="preserve"> FILENAME </w:instrText>
    </w:r>
    <w:r w:rsidR="00EE21B2" w:rsidRPr="00296C39">
      <w:rPr>
        <w:sz w:val="18"/>
        <w:szCs w:val="18"/>
      </w:rPr>
      <w:fldChar w:fldCharType="separate"/>
    </w:r>
    <w:r w:rsidR="0058606F">
      <w:rPr>
        <w:noProof/>
        <w:sz w:val="18"/>
        <w:szCs w:val="18"/>
      </w:rPr>
      <w:t>International Institution - Admissions process and checklist 21.3.16.docx</w:t>
    </w:r>
    <w:r w:rsidR="00EE21B2" w:rsidRPr="00296C39">
      <w:rPr>
        <w:sz w:val="18"/>
        <w:szCs w:val="18"/>
      </w:rPr>
      <w:fldChar w:fldCharType="end"/>
    </w:r>
    <w:r w:rsidR="00BB5C66" w:rsidRPr="00296C39">
      <w:rPr>
        <w:sz w:val="18"/>
        <w:szCs w:val="18"/>
      </w:rPr>
      <w:tab/>
      <w:t>CRICOS No. 00213J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C0A" w:rsidRDefault="004A4C0A">
      <w:r>
        <w:separator/>
      </w:r>
    </w:p>
  </w:footnote>
  <w:footnote w:type="continuationSeparator" w:id="0">
    <w:p w:rsidR="004A4C0A" w:rsidRDefault="004A4C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754CD4" w:rsidRDefault="00BB5C66" w:rsidP="005275C0">
    <w:pPr>
      <w:pStyle w:val="Header"/>
      <w:tabs>
        <w:tab w:val="clear" w:pos="851"/>
      </w:tabs>
      <w:jc w:val="right"/>
    </w:pPr>
    <w:r>
      <w:t>[</w:t>
    </w:r>
    <w:r w:rsidRPr="00754CD4">
      <w:t>Document Title</w:t>
    </w:r>
    <w:r>
      <w:t>]</w:t>
    </w:r>
  </w:p>
  <w:p w:rsidR="00BB5C66" w:rsidRDefault="002E5BEB" w:rsidP="005275C0">
    <w:pPr>
      <w:pStyle w:val="Header"/>
    </w:pPr>
    <w:r>
      <w:rPr>
        <w:noProof/>
        <w:lang w:eastAsia="zh-TW"/>
      </w:rPr>
      <mc:AlternateContent>
        <mc:Choice Requires="wps">
          <w:drawing>
            <wp:inline distT="0" distB="0" distL="0" distR="0" wp14:anchorId="4FBA5569" wp14:editId="3A6B6A8C">
              <wp:extent cx="6120130" cy="0"/>
              <wp:effectExtent l="9525" t="9525" r="13970" b="9525"/>
              <wp:docPr id="25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90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Line 21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" strokecolor="#00909b" strokeweight="1.5pt">
              <w10:anchorlock/>
            </v:line>
          </w:pict>
        </mc:Fallback>
      </mc:AlternateContent>
    </w:r>
  </w:p>
  <w:p w:rsidR="00BB5C66" w:rsidRPr="005275C0" w:rsidRDefault="00BB5C66" w:rsidP="005275C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754CD4" w:rsidRDefault="00BB5C66" w:rsidP="00543A62">
    <w:pPr>
      <w:pStyle w:val="Header"/>
      <w:tabs>
        <w:tab w:val="clear" w:pos="851"/>
      </w:tabs>
      <w:jc w:val="right"/>
    </w:pPr>
    <w:r>
      <w:t>[</w:t>
    </w:r>
    <w:r w:rsidRPr="00754CD4">
      <w:t>Document Title</w:t>
    </w:r>
    <w:r>
      <w:t>]</w:t>
    </w:r>
  </w:p>
  <w:p w:rsidR="00BB5C66" w:rsidRDefault="002E5BEB" w:rsidP="00543A62">
    <w:pPr>
      <w:pStyle w:val="Header"/>
    </w:pPr>
    <w:r>
      <w:rPr>
        <w:noProof/>
        <w:lang w:eastAsia="zh-TW"/>
      </w:rPr>
      <mc:AlternateContent>
        <mc:Choice Requires="wps">
          <w:drawing>
            <wp:inline distT="0" distB="0" distL="0" distR="0" wp14:anchorId="45E348B0" wp14:editId="3B685AE2">
              <wp:extent cx="6120130" cy="0"/>
              <wp:effectExtent l="9525" t="9525" r="13970" b="9525"/>
              <wp:docPr id="24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90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Line 2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" strokecolor="#00909b" strokeweight="1.5pt">
              <w10:anchorlock/>
            </v:line>
          </w:pict>
        </mc:Fallback>
      </mc:AlternateContent>
    </w:r>
  </w:p>
  <w:p w:rsidR="00BB5C66" w:rsidRPr="00543A62" w:rsidRDefault="00BB5C66" w:rsidP="00543A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Default="002E5BEB" w:rsidP="00FA3933">
    <w:pPr>
      <w:pStyle w:val="Header"/>
      <w:tabs>
        <w:tab w:val="clear" w:pos="851"/>
      </w:tabs>
      <w:jc w:val="cent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88A8DCF" wp14:editId="366F0D8D">
              <wp:simplePos x="0" y="0"/>
              <wp:positionH relativeFrom="column">
                <wp:posOffset>4983480</wp:posOffset>
              </wp:positionH>
              <wp:positionV relativeFrom="paragraph">
                <wp:posOffset>-56515</wp:posOffset>
              </wp:positionV>
              <wp:extent cx="1516380" cy="395605"/>
              <wp:effectExtent l="0" t="0" r="0" b="4445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6380" cy="395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5C66" w:rsidRPr="000A2FDE" w:rsidRDefault="00BB5C66" w:rsidP="00696A9D">
                          <w:pPr>
                            <w:spacing w:line="300" w:lineRule="auto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0A2FDE"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</w:rPr>
                            <w:t>www.qut.edu.au/business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392.4pt;margin-top:-4.45pt;width:119.4pt;height:31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" filled="f" stroked="f">
              <v:path arrowok="t"/>
              <v:textbox>
                <w:txbxContent>
                  <w:p w:rsidR="00BB5C66" w:rsidRPr="000A2FDE" w:rsidRDefault="00BB5C66" w:rsidP="00696A9D">
                    <w:pPr>
                      <w:spacing w:line="300" w:lineRule="auto"/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</w:pPr>
                    <w:r w:rsidRPr="000A2FDE">
                      <w:rPr>
                        <w:rFonts w:cs="Arial"/>
                        <w:color w:val="FFFFFF" w:themeColor="background1"/>
                        <w:sz w:val="16"/>
                        <w:szCs w:val="16"/>
                      </w:rPr>
                      <w:t>www.qut.edu.au/business</w:t>
                    </w:r>
                  </w:p>
                </w:txbxContent>
              </v:textbox>
            </v:shape>
          </w:pict>
        </mc:Fallback>
      </mc:AlternateContent>
    </w:r>
    <w:r w:rsidR="00BB5C66">
      <w:rPr>
        <w:noProof/>
        <w:lang w:eastAsia="zh-TW"/>
      </w:rPr>
      <w:drawing>
        <wp:anchor distT="0" distB="0" distL="114300" distR="114300" simplePos="0" relativeHeight="251668992" behindDoc="1" locked="0" layoutInCell="1" allowOverlap="1" wp14:anchorId="5D679B69" wp14:editId="6AC1E608">
          <wp:simplePos x="0" y="0"/>
          <wp:positionH relativeFrom="margin">
            <wp:posOffset>-724535</wp:posOffset>
          </wp:positionH>
          <wp:positionV relativeFrom="page">
            <wp:posOffset>-7620</wp:posOffset>
          </wp:positionV>
          <wp:extent cx="7572375" cy="1446530"/>
          <wp:effectExtent l="19050" t="0" r="9525" b="0"/>
          <wp:wrapSquare wrapText="bothSides"/>
          <wp:docPr id="6" name="Picture 1" descr="Pubs-LeahM-HD:Users:leahm:Desktop:18390_M&amp;C-LH-Shell-1-Business_v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s-LeahM-HD:Users:leahm:Desktop:18390_M&amp;C-LH-Shell-1-Business_v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46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66" w:rsidRPr="00754CD4" w:rsidRDefault="00BB5C66" w:rsidP="00380508">
    <w:pPr>
      <w:pStyle w:val="Header"/>
      <w:tabs>
        <w:tab w:val="clear" w:pos="851"/>
      </w:tabs>
      <w:jc w:val="right"/>
    </w:pPr>
  </w:p>
  <w:p w:rsidR="00BB5C66" w:rsidRDefault="002E5BEB" w:rsidP="00380508">
    <w:pPr>
      <w:pStyle w:val="Header"/>
    </w:pPr>
    <w:r>
      <w:rPr>
        <w:noProof/>
        <w:lang w:eastAsia="zh-TW"/>
      </w:rPr>
      <mc:AlternateContent>
        <mc:Choice Requires="wps">
          <w:drawing>
            <wp:inline distT="0" distB="0" distL="0" distR="0" wp14:anchorId="1145F317" wp14:editId="438B7B4B">
              <wp:extent cx="6120130" cy="0"/>
              <wp:effectExtent l="9525" t="9525" r="13970" b="9525"/>
              <wp:docPr id="4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7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line id="Line 21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" strokecolor="#007099" strokeweight="1.5pt">
              <w10:anchorlock/>
            </v:line>
          </w:pict>
        </mc:Fallback>
      </mc:AlternateContent>
    </w:r>
  </w:p>
  <w:p w:rsidR="00BB5C66" w:rsidRPr="00543A62" w:rsidRDefault="00BB5C66" w:rsidP="0038050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E4A66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909B"/>
      </w:rPr>
    </w:lvl>
  </w:abstractNum>
  <w:abstractNum w:abstractNumId="1">
    <w:nsid w:val="FFFFFF89"/>
    <w:multiLevelType w:val="singleLevel"/>
    <w:tmpl w:val="3A123C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8781A46"/>
    <w:multiLevelType w:val="hybridMultilevel"/>
    <w:tmpl w:val="100293F4"/>
    <w:lvl w:ilvl="0" w:tplc="A59CFC54">
      <w:start w:val="1"/>
      <w:numFmt w:val="lowerLetter"/>
      <w:pStyle w:val="Listsubnumberlevel1"/>
      <w:lvlText w:val="%1."/>
      <w:lvlJc w:val="left"/>
      <w:pPr>
        <w:ind w:left="851" w:hanging="426"/>
      </w:pPr>
      <w:rPr>
        <w:rFonts w:ascii="Arial" w:hAnsi="Arial" w:cs="Arial" w:hint="default"/>
        <w:b w:val="0"/>
        <w:i w:val="0"/>
        <w:color w:val="007099"/>
        <w:sz w:val="20"/>
        <w:szCs w:val="20"/>
      </w:rPr>
    </w:lvl>
    <w:lvl w:ilvl="1" w:tplc="01D2397E">
      <w:start w:val="1"/>
      <w:numFmt w:val="lowerRoman"/>
      <w:pStyle w:val="Listsubnumberlevel2"/>
      <w:lvlText w:val="%2."/>
      <w:lvlJc w:val="left"/>
      <w:pPr>
        <w:ind w:left="1276" w:hanging="425"/>
      </w:pPr>
      <w:rPr>
        <w:rFonts w:hint="default"/>
        <w:color w:val="007099"/>
      </w:rPr>
    </w:lvl>
    <w:lvl w:ilvl="2" w:tplc="19AA185E">
      <w:start w:val="1"/>
      <w:numFmt w:val="decimal"/>
      <w:lvlText w:val="%3."/>
      <w:lvlJc w:val="right"/>
      <w:pPr>
        <w:tabs>
          <w:tab w:val="num" w:pos="2552"/>
        </w:tabs>
        <w:ind w:left="2552" w:hanging="567"/>
      </w:pPr>
      <w:rPr>
        <w:rFonts w:ascii="Garamond" w:hAnsi="Garamond" w:hint="default"/>
        <w:color w:val="auto"/>
        <w:sz w:val="24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D24712"/>
    <w:multiLevelType w:val="hybridMultilevel"/>
    <w:tmpl w:val="63787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94F31"/>
    <w:multiLevelType w:val="hybridMultilevel"/>
    <w:tmpl w:val="7CB48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D443C"/>
    <w:multiLevelType w:val="hybridMultilevel"/>
    <w:tmpl w:val="22D0FE7E"/>
    <w:lvl w:ilvl="0" w:tplc="F00EFB52">
      <w:start w:val="1"/>
      <w:numFmt w:val="decimal"/>
      <w:pStyle w:val="ListNumber1"/>
      <w:lvlText w:val="%1."/>
      <w:lvlJc w:val="left"/>
      <w:pPr>
        <w:ind w:left="425" w:hanging="425"/>
      </w:pPr>
      <w:rPr>
        <w:rFonts w:hint="default"/>
        <w:color w:val="007099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18790194"/>
    <w:multiLevelType w:val="hybridMultilevel"/>
    <w:tmpl w:val="176E5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BD0D32"/>
    <w:multiLevelType w:val="hybridMultilevel"/>
    <w:tmpl w:val="030AE962"/>
    <w:lvl w:ilvl="0" w:tplc="A0AEE1FE">
      <w:start w:val="1"/>
      <w:numFmt w:val="bullet"/>
      <w:pStyle w:val="ListBullet1"/>
      <w:lvlText w:val=""/>
      <w:lvlJc w:val="left"/>
      <w:pPr>
        <w:ind w:left="425" w:hanging="425"/>
      </w:pPr>
      <w:rPr>
        <w:rFonts w:ascii="Symbol" w:hAnsi="Symbol" w:hint="default"/>
        <w:color w:val="007099"/>
      </w:rPr>
    </w:lvl>
    <w:lvl w:ilvl="1" w:tplc="E378136C">
      <w:start w:val="1"/>
      <w:numFmt w:val="bullet"/>
      <w:pStyle w:val="Listsubbulletlevel1"/>
      <w:lvlText w:val=""/>
      <w:lvlJc w:val="left"/>
      <w:pPr>
        <w:ind w:left="851" w:hanging="426"/>
      </w:pPr>
      <w:rPr>
        <w:rFonts w:ascii="Symbol" w:hAnsi="Symbol" w:hint="default"/>
        <w:color w:val="007099"/>
        <w:sz w:val="20"/>
        <w:szCs w:val="20"/>
        <w:u w:color="A7B01B"/>
      </w:rPr>
    </w:lvl>
    <w:lvl w:ilvl="2" w:tplc="CF2418FE">
      <w:start w:val="1"/>
      <w:numFmt w:val="bullet"/>
      <w:pStyle w:val="Listsubbulletlevel2"/>
      <w:lvlText w:val=""/>
      <w:lvlJc w:val="left"/>
      <w:pPr>
        <w:ind w:left="1276" w:hanging="425"/>
      </w:pPr>
      <w:rPr>
        <w:rFonts w:ascii="Wingdings" w:hAnsi="Wingdings" w:hint="default"/>
        <w:color w:val="007099"/>
        <w:sz w:val="14"/>
      </w:rPr>
    </w:lvl>
    <w:lvl w:ilvl="3" w:tplc="08C4BF5A">
      <w:start w:val="1"/>
      <w:numFmt w:val="bullet"/>
      <w:pStyle w:val="Listsubbulletlevel3"/>
      <w:lvlText w:val=""/>
      <w:lvlJc w:val="left"/>
      <w:pPr>
        <w:ind w:left="1701" w:hanging="425"/>
      </w:pPr>
      <w:rPr>
        <w:rFonts w:ascii="Symbol" w:hAnsi="Symbol" w:hint="default"/>
        <w:color w:val="007099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AB27E5"/>
    <w:multiLevelType w:val="hybridMultilevel"/>
    <w:tmpl w:val="6F880C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F638AA"/>
    <w:multiLevelType w:val="hybridMultilevel"/>
    <w:tmpl w:val="31D2B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910F39"/>
    <w:multiLevelType w:val="hybridMultilevel"/>
    <w:tmpl w:val="73F88E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A9792F"/>
    <w:multiLevelType w:val="hybridMultilevel"/>
    <w:tmpl w:val="84764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EE285C"/>
    <w:multiLevelType w:val="hybridMultilevel"/>
    <w:tmpl w:val="F3A6CC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01A83"/>
    <w:multiLevelType w:val="hybridMultilevel"/>
    <w:tmpl w:val="E9B8F8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996EC6"/>
    <w:multiLevelType w:val="hybridMultilevel"/>
    <w:tmpl w:val="FD7C08D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13274B3"/>
    <w:multiLevelType w:val="hybridMultilevel"/>
    <w:tmpl w:val="EE387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535752"/>
    <w:multiLevelType w:val="hybridMultilevel"/>
    <w:tmpl w:val="3552DC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C24A3"/>
    <w:multiLevelType w:val="hybridMultilevel"/>
    <w:tmpl w:val="57B64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D073D6"/>
    <w:multiLevelType w:val="hybridMultilevel"/>
    <w:tmpl w:val="4088F92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B25BD"/>
    <w:multiLevelType w:val="hybridMultilevel"/>
    <w:tmpl w:val="9B7C8156"/>
    <w:lvl w:ilvl="0" w:tplc="4BA2121C">
      <w:start w:val="1"/>
      <w:numFmt w:val="decimal"/>
      <w:pStyle w:val="Listsubnumberlevel3"/>
      <w:lvlText w:val="%1."/>
      <w:lvlJc w:val="left"/>
      <w:pPr>
        <w:ind w:left="1701" w:hanging="425"/>
      </w:pPr>
      <w:rPr>
        <w:rFonts w:ascii="Arial" w:hAnsi="Arial" w:cs="Arial" w:hint="default"/>
        <w:color w:val="007099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3425" w:hanging="360"/>
      </w:pPr>
    </w:lvl>
    <w:lvl w:ilvl="2" w:tplc="0C09001B" w:tentative="1">
      <w:start w:val="1"/>
      <w:numFmt w:val="lowerRoman"/>
      <w:lvlText w:val="%3."/>
      <w:lvlJc w:val="right"/>
      <w:pPr>
        <w:ind w:left="4145" w:hanging="180"/>
      </w:pPr>
    </w:lvl>
    <w:lvl w:ilvl="3" w:tplc="0C09000F" w:tentative="1">
      <w:start w:val="1"/>
      <w:numFmt w:val="decimal"/>
      <w:lvlText w:val="%4."/>
      <w:lvlJc w:val="left"/>
      <w:pPr>
        <w:ind w:left="4865" w:hanging="360"/>
      </w:pPr>
    </w:lvl>
    <w:lvl w:ilvl="4" w:tplc="0C090019" w:tentative="1">
      <w:start w:val="1"/>
      <w:numFmt w:val="lowerLetter"/>
      <w:lvlText w:val="%5."/>
      <w:lvlJc w:val="left"/>
      <w:pPr>
        <w:ind w:left="5585" w:hanging="360"/>
      </w:pPr>
    </w:lvl>
    <w:lvl w:ilvl="5" w:tplc="0C09001B" w:tentative="1">
      <w:start w:val="1"/>
      <w:numFmt w:val="lowerRoman"/>
      <w:lvlText w:val="%6."/>
      <w:lvlJc w:val="right"/>
      <w:pPr>
        <w:ind w:left="6305" w:hanging="180"/>
      </w:pPr>
    </w:lvl>
    <w:lvl w:ilvl="6" w:tplc="0C09000F" w:tentative="1">
      <w:start w:val="1"/>
      <w:numFmt w:val="decimal"/>
      <w:lvlText w:val="%7."/>
      <w:lvlJc w:val="left"/>
      <w:pPr>
        <w:ind w:left="7025" w:hanging="360"/>
      </w:pPr>
    </w:lvl>
    <w:lvl w:ilvl="7" w:tplc="0C090019" w:tentative="1">
      <w:start w:val="1"/>
      <w:numFmt w:val="lowerLetter"/>
      <w:lvlText w:val="%8."/>
      <w:lvlJc w:val="left"/>
      <w:pPr>
        <w:ind w:left="7745" w:hanging="360"/>
      </w:pPr>
    </w:lvl>
    <w:lvl w:ilvl="8" w:tplc="0C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0">
    <w:nsid w:val="72502A45"/>
    <w:multiLevelType w:val="hybridMultilevel"/>
    <w:tmpl w:val="A686E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38798A"/>
    <w:multiLevelType w:val="hybridMultilevel"/>
    <w:tmpl w:val="30989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7"/>
  </w:num>
  <w:num w:numId="5">
    <w:abstractNumId w:val="2"/>
  </w:num>
  <w:num w:numId="6">
    <w:abstractNumId w:val="19"/>
  </w:num>
  <w:num w:numId="7">
    <w:abstractNumId w:val="1"/>
  </w:num>
  <w:num w:numId="8">
    <w:abstractNumId w:val="7"/>
  </w:num>
  <w:num w:numId="9">
    <w:abstractNumId w:val="5"/>
  </w:num>
  <w:num w:numId="10">
    <w:abstractNumId w:val="7"/>
  </w:num>
  <w:num w:numId="11">
    <w:abstractNumId w:val="7"/>
  </w:num>
  <w:num w:numId="12">
    <w:abstractNumId w:val="7"/>
  </w:num>
  <w:num w:numId="13">
    <w:abstractNumId w:val="2"/>
  </w:num>
  <w:num w:numId="14">
    <w:abstractNumId w:val="2"/>
  </w:num>
  <w:num w:numId="15">
    <w:abstractNumId w:val="19"/>
  </w:num>
  <w:num w:numId="16">
    <w:abstractNumId w:val="3"/>
  </w:num>
  <w:num w:numId="17">
    <w:abstractNumId w:val="6"/>
  </w:num>
  <w:num w:numId="18">
    <w:abstractNumId w:val="21"/>
  </w:num>
  <w:num w:numId="19">
    <w:abstractNumId w:val="15"/>
  </w:num>
  <w:num w:numId="20">
    <w:abstractNumId w:val="9"/>
  </w:num>
  <w:num w:numId="21">
    <w:abstractNumId w:val="16"/>
  </w:num>
  <w:num w:numId="22">
    <w:abstractNumId w:val="4"/>
  </w:num>
  <w:num w:numId="23">
    <w:abstractNumId w:val="12"/>
  </w:num>
  <w:num w:numId="24">
    <w:abstractNumId w:val="11"/>
  </w:num>
  <w:num w:numId="25">
    <w:abstractNumId w:val="10"/>
  </w:num>
  <w:num w:numId="26">
    <w:abstractNumId w:val="13"/>
  </w:num>
  <w:num w:numId="27">
    <w:abstractNumId w:val="14"/>
  </w:num>
  <w:num w:numId="28">
    <w:abstractNumId w:val="18"/>
  </w:num>
  <w:num w:numId="29">
    <w:abstractNumId w:val="20"/>
  </w:num>
  <w:num w:numId="30">
    <w:abstractNumId w:val="8"/>
  </w:num>
  <w:num w:numId="31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clickAndTypeStyle w:val="Heading4Char"/>
  <w:evenAndOddHeaders/>
  <w:drawingGridHorizontalSpacing w:val="57"/>
  <w:drawingGridVerticalSpacing w:val="57"/>
  <w:characterSpacingControl w:val="doNotCompress"/>
  <w:hdrShapeDefaults>
    <o:shapedefaults v:ext="edit" spidmax="2049" fillcolor="#8e9295" stroke="f">
      <v:fill color="#8e9295"/>
      <v:stroke on="f"/>
      <o:colormru v:ext="edit" colors="#8e9295,#92acc4,#9da718,#415c7d,#ffef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A9D"/>
    <w:rsid w:val="000008FA"/>
    <w:rsid w:val="000017F2"/>
    <w:rsid w:val="000022DD"/>
    <w:rsid w:val="00005F58"/>
    <w:rsid w:val="00007E99"/>
    <w:rsid w:val="00007FB2"/>
    <w:rsid w:val="0001523A"/>
    <w:rsid w:val="000411F3"/>
    <w:rsid w:val="00045012"/>
    <w:rsid w:val="000533A6"/>
    <w:rsid w:val="00060FE7"/>
    <w:rsid w:val="00066477"/>
    <w:rsid w:val="00067B7B"/>
    <w:rsid w:val="00081BA0"/>
    <w:rsid w:val="0008360B"/>
    <w:rsid w:val="00086C51"/>
    <w:rsid w:val="00092F31"/>
    <w:rsid w:val="000939A3"/>
    <w:rsid w:val="00096CDE"/>
    <w:rsid w:val="00096F3B"/>
    <w:rsid w:val="000B589E"/>
    <w:rsid w:val="000C0E08"/>
    <w:rsid w:val="000D31FB"/>
    <w:rsid w:val="000E055C"/>
    <w:rsid w:val="000E2666"/>
    <w:rsid w:val="000E69A6"/>
    <w:rsid w:val="000F712F"/>
    <w:rsid w:val="000F7D24"/>
    <w:rsid w:val="00113049"/>
    <w:rsid w:val="00116465"/>
    <w:rsid w:val="0011734B"/>
    <w:rsid w:val="001223D2"/>
    <w:rsid w:val="00123823"/>
    <w:rsid w:val="00133B6B"/>
    <w:rsid w:val="0013723C"/>
    <w:rsid w:val="00143468"/>
    <w:rsid w:val="00154837"/>
    <w:rsid w:val="00161A98"/>
    <w:rsid w:val="00166773"/>
    <w:rsid w:val="001719CB"/>
    <w:rsid w:val="00174983"/>
    <w:rsid w:val="001778BF"/>
    <w:rsid w:val="001975A8"/>
    <w:rsid w:val="001A4FC2"/>
    <w:rsid w:val="001B01B6"/>
    <w:rsid w:val="001B2FC4"/>
    <w:rsid w:val="001B4E49"/>
    <w:rsid w:val="001E00A7"/>
    <w:rsid w:val="001F7492"/>
    <w:rsid w:val="0020587C"/>
    <w:rsid w:val="002147ED"/>
    <w:rsid w:val="002158CB"/>
    <w:rsid w:val="002177B1"/>
    <w:rsid w:val="002221D6"/>
    <w:rsid w:val="0022573B"/>
    <w:rsid w:val="00227EE4"/>
    <w:rsid w:val="002310DD"/>
    <w:rsid w:val="002345E6"/>
    <w:rsid w:val="0026453D"/>
    <w:rsid w:val="00265827"/>
    <w:rsid w:val="002724DC"/>
    <w:rsid w:val="00275C45"/>
    <w:rsid w:val="0027632D"/>
    <w:rsid w:val="0028508F"/>
    <w:rsid w:val="00287AB7"/>
    <w:rsid w:val="00291428"/>
    <w:rsid w:val="00293A15"/>
    <w:rsid w:val="00294D2F"/>
    <w:rsid w:val="0029574B"/>
    <w:rsid w:val="00296C39"/>
    <w:rsid w:val="002A4A50"/>
    <w:rsid w:val="002A6168"/>
    <w:rsid w:val="002B1BB5"/>
    <w:rsid w:val="002C2EE3"/>
    <w:rsid w:val="002C31AF"/>
    <w:rsid w:val="002C5A08"/>
    <w:rsid w:val="002C5FED"/>
    <w:rsid w:val="002D7288"/>
    <w:rsid w:val="002E5BEB"/>
    <w:rsid w:val="002F1807"/>
    <w:rsid w:val="002F3A8A"/>
    <w:rsid w:val="003017B8"/>
    <w:rsid w:val="00302939"/>
    <w:rsid w:val="00302F62"/>
    <w:rsid w:val="00305DFB"/>
    <w:rsid w:val="0031072F"/>
    <w:rsid w:val="00312CF3"/>
    <w:rsid w:val="00325DA2"/>
    <w:rsid w:val="00325F89"/>
    <w:rsid w:val="00335E1D"/>
    <w:rsid w:val="00354EB9"/>
    <w:rsid w:val="003645B8"/>
    <w:rsid w:val="00367F92"/>
    <w:rsid w:val="00380508"/>
    <w:rsid w:val="003817F1"/>
    <w:rsid w:val="00391707"/>
    <w:rsid w:val="003942C8"/>
    <w:rsid w:val="00395E64"/>
    <w:rsid w:val="00397AD0"/>
    <w:rsid w:val="003B203F"/>
    <w:rsid w:val="003C041E"/>
    <w:rsid w:val="003C0D1B"/>
    <w:rsid w:val="003D0C2C"/>
    <w:rsid w:val="003D1656"/>
    <w:rsid w:val="003E1336"/>
    <w:rsid w:val="003F3287"/>
    <w:rsid w:val="003F45E2"/>
    <w:rsid w:val="003F61B7"/>
    <w:rsid w:val="004042C5"/>
    <w:rsid w:val="00404F39"/>
    <w:rsid w:val="00411664"/>
    <w:rsid w:val="0042432C"/>
    <w:rsid w:val="004363D3"/>
    <w:rsid w:val="00441D34"/>
    <w:rsid w:val="00452AE3"/>
    <w:rsid w:val="00453ADE"/>
    <w:rsid w:val="00462DC4"/>
    <w:rsid w:val="00483B2E"/>
    <w:rsid w:val="00485AC9"/>
    <w:rsid w:val="004A056D"/>
    <w:rsid w:val="004A11C2"/>
    <w:rsid w:val="004A4C0A"/>
    <w:rsid w:val="004B22E8"/>
    <w:rsid w:val="004C6FE1"/>
    <w:rsid w:val="004D5EC3"/>
    <w:rsid w:val="004E42A7"/>
    <w:rsid w:val="00500881"/>
    <w:rsid w:val="00502A6E"/>
    <w:rsid w:val="00502A83"/>
    <w:rsid w:val="00507723"/>
    <w:rsid w:val="00510697"/>
    <w:rsid w:val="00513615"/>
    <w:rsid w:val="005214B5"/>
    <w:rsid w:val="00526B67"/>
    <w:rsid w:val="0052712E"/>
    <w:rsid w:val="005275C0"/>
    <w:rsid w:val="005372A9"/>
    <w:rsid w:val="00537501"/>
    <w:rsid w:val="00537EF9"/>
    <w:rsid w:val="00543A62"/>
    <w:rsid w:val="00547EA1"/>
    <w:rsid w:val="00551CC5"/>
    <w:rsid w:val="005711D0"/>
    <w:rsid w:val="00571F2A"/>
    <w:rsid w:val="00573A83"/>
    <w:rsid w:val="00575E1A"/>
    <w:rsid w:val="0058606F"/>
    <w:rsid w:val="00591EFB"/>
    <w:rsid w:val="005A76D1"/>
    <w:rsid w:val="005B5E75"/>
    <w:rsid w:val="005C1485"/>
    <w:rsid w:val="005C402A"/>
    <w:rsid w:val="005C593A"/>
    <w:rsid w:val="005D39F4"/>
    <w:rsid w:val="005D3FEB"/>
    <w:rsid w:val="005D4990"/>
    <w:rsid w:val="005E2308"/>
    <w:rsid w:val="006058D1"/>
    <w:rsid w:val="00616509"/>
    <w:rsid w:val="00620D35"/>
    <w:rsid w:val="00623F63"/>
    <w:rsid w:val="00627A9A"/>
    <w:rsid w:val="006308B0"/>
    <w:rsid w:val="006330E4"/>
    <w:rsid w:val="00633B8C"/>
    <w:rsid w:val="006362AA"/>
    <w:rsid w:val="00647A3F"/>
    <w:rsid w:val="00656477"/>
    <w:rsid w:val="006756DD"/>
    <w:rsid w:val="00676AFE"/>
    <w:rsid w:val="00676B6B"/>
    <w:rsid w:val="00696A9D"/>
    <w:rsid w:val="006A5F43"/>
    <w:rsid w:val="006B3909"/>
    <w:rsid w:val="006B4F64"/>
    <w:rsid w:val="006B4FDF"/>
    <w:rsid w:val="006C0FF9"/>
    <w:rsid w:val="006C2F1E"/>
    <w:rsid w:val="006C79DB"/>
    <w:rsid w:val="006D0B33"/>
    <w:rsid w:val="006D6671"/>
    <w:rsid w:val="006E2857"/>
    <w:rsid w:val="006E48DE"/>
    <w:rsid w:val="006F3E96"/>
    <w:rsid w:val="006F46D8"/>
    <w:rsid w:val="007033EA"/>
    <w:rsid w:val="00710059"/>
    <w:rsid w:val="007379F0"/>
    <w:rsid w:val="00746E45"/>
    <w:rsid w:val="00747980"/>
    <w:rsid w:val="00754AF9"/>
    <w:rsid w:val="00754CD4"/>
    <w:rsid w:val="0075637C"/>
    <w:rsid w:val="0076084C"/>
    <w:rsid w:val="00761E45"/>
    <w:rsid w:val="00775451"/>
    <w:rsid w:val="007759CE"/>
    <w:rsid w:val="00782EA0"/>
    <w:rsid w:val="00785534"/>
    <w:rsid w:val="0078651C"/>
    <w:rsid w:val="00791546"/>
    <w:rsid w:val="007941E8"/>
    <w:rsid w:val="007A4B37"/>
    <w:rsid w:val="007A74B0"/>
    <w:rsid w:val="007B563D"/>
    <w:rsid w:val="007B77FE"/>
    <w:rsid w:val="007C0EB9"/>
    <w:rsid w:val="007C18E6"/>
    <w:rsid w:val="007C61A6"/>
    <w:rsid w:val="007C737B"/>
    <w:rsid w:val="007D39FA"/>
    <w:rsid w:val="007E314B"/>
    <w:rsid w:val="007E6D21"/>
    <w:rsid w:val="007F24D0"/>
    <w:rsid w:val="007F4AB9"/>
    <w:rsid w:val="007F6332"/>
    <w:rsid w:val="007F6896"/>
    <w:rsid w:val="008013A8"/>
    <w:rsid w:val="008134D7"/>
    <w:rsid w:val="00814EF1"/>
    <w:rsid w:val="00817C4A"/>
    <w:rsid w:val="008312DD"/>
    <w:rsid w:val="00836D6E"/>
    <w:rsid w:val="00836F8C"/>
    <w:rsid w:val="00852129"/>
    <w:rsid w:val="00854988"/>
    <w:rsid w:val="00860744"/>
    <w:rsid w:val="00864528"/>
    <w:rsid w:val="00865046"/>
    <w:rsid w:val="00895C10"/>
    <w:rsid w:val="008974E4"/>
    <w:rsid w:val="008A1807"/>
    <w:rsid w:val="008A7711"/>
    <w:rsid w:val="008B3FE0"/>
    <w:rsid w:val="008C1EFB"/>
    <w:rsid w:val="008C4629"/>
    <w:rsid w:val="008C66AF"/>
    <w:rsid w:val="008D2146"/>
    <w:rsid w:val="008D5F9B"/>
    <w:rsid w:val="008D612C"/>
    <w:rsid w:val="008E68CF"/>
    <w:rsid w:val="008E7593"/>
    <w:rsid w:val="008F3867"/>
    <w:rsid w:val="008F3D1B"/>
    <w:rsid w:val="009025A7"/>
    <w:rsid w:val="0091148D"/>
    <w:rsid w:val="0091184C"/>
    <w:rsid w:val="0091458B"/>
    <w:rsid w:val="0091555A"/>
    <w:rsid w:val="00920144"/>
    <w:rsid w:val="009216C4"/>
    <w:rsid w:val="009217CA"/>
    <w:rsid w:val="00924520"/>
    <w:rsid w:val="009350EA"/>
    <w:rsid w:val="00945E1F"/>
    <w:rsid w:val="00951151"/>
    <w:rsid w:val="009555A0"/>
    <w:rsid w:val="00960726"/>
    <w:rsid w:val="00960B86"/>
    <w:rsid w:val="00964289"/>
    <w:rsid w:val="00982D00"/>
    <w:rsid w:val="00990364"/>
    <w:rsid w:val="0099124C"/>
    <w:rsid w:val="0099192B"/>
    <w:rsid w:val="009A0305"/>
    <w:rsid w:val="009B0501"/>
    <w:rsid w:val="009B49FA"/>
    <w:rsid w:val="009B4E02"/>
    <w:rsid w:val="009B7D24"/>
    <w:rsid w:val="009C0D0F"/>
    <w:rsid w:val="009D1A8E"/>
    <w:rsid w:val="009D5355"/>
    <w:rsid w:val="009D7EFB"/>
    <w:rsid w:val="009E17D5"/>
    <w:rsid w:val="009E29F1"/>
    <w:rsid w:val="009E5CA7"/>
    <w:rsid w:val="009F0F08"/>
    <w:rsid w:val="009F3959"/>
    <w:rsid w:val="00A11EE0"/>
    <w:rsid w:val="00A13C48"/>
    <w:rsid w:val="00A16CDB"/>
    <w:rsid w:val="00A218CD"/>
    <w:rsid w:val="00A22DCF"/>
    <w:rsid w:val="00A33936"/>
    <w:rsid w:val="00A37A95"/>
    <w:rsid w:val="00A44094"/>
    <w:rsid w:val="00A44BB0"/>
    <w:rsid w:val="00A45ADA"/>
    <w:rsid w:val="00A521D6"/>
    <w:rsid w:val="00A540CB"/>
    <w:rsid w:val="00A56593"/>
    <w:rsid w:val="00A6042B"/>
    <w:rsid w:val="00A802E5"/>
    <w:rsid w:val="00A87BCA"/>
    <w:rsid w:val="00A92CC2"/>
    <w:rsid w:val="00A92DF1"/>
    <w:rsid w:val="00A97B1A"/>
    <w:rsid w:val="00AA3028"/>
    <w:rsid w:val="00AA71EA"/>
    <w:rsid w:val="00AA7297"/>
    <w:rsid w:val="00AC1066"/>
    <w:rsid w:val="00AD2BDD"/>
    <w:rsid w:val="00AE1C04"/>
    <w:rsid w:val="00AF5635"/>
    <w:rsid w:val="00B105F3"/>
    <w:rsid w:val="00B16BEE"/>
    <w:rsid w:val="00B16C52"/>
    <w:rsid w:val="00B33442"/>
    <w:rsid w:val="00B446FC"/>
    <w:rsid w:val="00B52248"/>
    <w:rsid w:val="00B55D69"/>
    <w:rsid w:val="00B63438"/>
    <w:rsid w:val="00B65B19"/>
    <w:rsid w:val="00B72DB3"/>
    <w:rsid w:val="00B831DE"/>
    <w:rsid w:val="00B90222"/>
    <w:rsid w:val="00B9152B"/>
    <w:rsid w:val="00B91F63"/>
    <w:rsid w:val="00B9686F"/>
    <w:rsid w:val="00BA58A3"/>
    <w:rsid w:val="00BB5C66"/>
    <w:rsid w:val="00BC3B02"/>
    <w:rsid w:val="00BC3FB6"/>
    <w:rsid w:val="00BE7E4B"/>
    <w:rsid w:val="00BF1328"/>
    <w:rsid w:val="00BF288B"/>
    <w:rsid w:val="00BF3747"/>
    <w:rsid w:val="00BF4D85"/>
    <w:rsid w:val="00BF57BA"/>
    <w:rsid w:val="00BF76D4"/>
    <w:rsid w:val="00C00DF1"/>
    <w:rsid w:val="00C027C9"/>
    <w:rsid w:val="00C03E07"/>
    <w:rsid w:val="00C11B42"/>
    <w:rsid w:val="00C12B69"/>
    <w:rsid w:val="00C33B36"/>
    <w:rsid w:val="00C468C7"/>
    <w:rsid w:val="00C46D9D"/>
    <w:rsid w:val="00C565EC"/>
    <w:rsid w:val="00C6499E"/>
    <w:rsid w:val="00C717D6"/>
    <w:rsid w:val="00C7193D"/>
    <w:rsid w:val="00C759C3"/>
    <w:rsid w:val="00C8188E"/>
    <w:rsid w:val="00C8558B"/>
    <w:rsid w:val="00C922D1"/>
    <w:rsid w:val="00C974F3"/>
    <w:rsid w:val="00CA1B54"/>
    <w:rsid w:val="00CA5E43"/>
    <w:rsid w:val="00CA7219"/>
    <w:rsid w:val="00CB6411"/>
    <w:rsid w:val="00CC07B0"/>
    <w:rsid w:val="00CC666B"/>
    <w:rsid w:val="00CE1DBB"/>
    <w:rsid w:val="00CE5C26"/>
    <w:rsid w:val="00CE6140"/>
    <w:rsid w:val="00CF0174"/>
    <w:rsid w:val="00D041F8"/>
    <w:rsid w:val="00D121EE"/>
    <w:rsid w:val="00D16E84"/>
    <w:rsid w:val="00D24058"/>
    <w:rsid w:val="00D27711"/>
    <w:rsid w:val="00D3266E"/>
    <w:rsid w:val="00D3331E"/>
    <w:rsid w:val="00D41486"/>
    <w:rsid w:val="00D52D0B"/>
    <w:rsid w:val="00D54A70"/>
    <w:rsid w:val="00D56164"/>
    <w:rsid w:val="00D624E9"/>
    <w:rsid w:val="00D635CB"/>
    <w:rsid w:val="00D65D50"/>
    <w:rsid w:val="00D6789A"/>
    <w:rsid w:val="00D765DA"/>
    <w:rsid w:val="00D77E6A"/>
    <w:rsid w:val="00D82B9F"/>
    <w:rsid w:val="00D9086A"/>
    <w:rsid w:val="00D96999"/>
    <w:rsid w:val="00DA343D"/>
    <w:rsid w:val="00DA3894"/>
    <w:rsid w:val="00DA69E7"/>
    <w:rsid w:val="00DA78D9"/>
    <w:rsid w:val="00DD1A6D"/>
    <w:rsid w:val="00DD45F6"/>
    <w:rsid w:val="00DE2669"/>
    <w:rsid w:val="00DE2943"/>
    <w:rsid w:val="00DE5CB2"/>
    <w:rsid w:val="00DE64F3"/>
    <w:rsid w:val="00DF6626"/>
    <w:rsid w:val="00DF6C5F"/>
    <w:rsid w:val="00E01115"/>
    <w:rsid w:val="00E01195"/>
    <w:rsid w:val="00E055B7"/>
    <w:rsid w:val="00E0696F"/>
    <w:rsid w:val="00E110B8"/>
    <w:rsid w:val="00E12089"/>
    <w:rsid w:val="00E212C1"/>
    <w:rsid w:val="00E230A8"/>
    <w:rsid w:val="00E32A4D"/>
    <w:rsid w:val="00E344A8"/>
    <w:rsid w:val="00E34752"/>
    <w:rsid w:val="00E61575"/>
    <w:rsid w:val="00E6655B"/>
    <w:rsid w:val="00E82560"/>
    <w:rsid w:val="00E835A3"/>
    <w:rsid w:val="00E85D02"/>
    <w:rsid w:val="00E92BA6"/>
    <w:rsid w:val="00EA0349"/>
    <w:rsid w:val="00EA0B42"/>
    <w:rsid w:val="00EB7987"/>
    <w:rsid w:val="00EC057E"/>
    <w:rsid w:val="00EC3A30"/>
    <w:rsid w:val="00EC569A"/>
    <w:rsid w:val="00ED5882"/>
    <w:rsid w:val="00ED7D82"/>
    <w:rsid w:val="00EE21B2"/>
    <w:rsid w:val="00EE483A"/>
    <w:rsid w:val="00EE6AB3"/>
    <w:rsid w:val="00EE7E5C"/>
    <w:rsid w:val="00EF4164"/>
    <w:rsid w:val="00EF4326"/>
    <w:rsid w:val="00F0451E"/>
    <w:rsid w:val="00F0537F"/>
    <w:rsid w:val="00F0723E"/>
    <w:rsid w:val="00F31730"/>
    <w:rsid w:val="00F35F02"/>
    <w:rsid w:val="00F41DA0"/>
    <w:rsid w:val="00F46EF4"/>
    <w:rsid w:val="00F47B27"/>
    <w:rsid w:val="00F53C65"/>
    <w:rsid w:val="00F5423B"/>
    <w:rsid w:val="00F54915"/>
    <w:rsid w:val="00F6277A"/>
    <w:rsid w:val="00F645D0"/>
    <w:rsid w:val="00F65675"/>
    <w:rsid w:val="00F66DD1"/>
    <w:rsid w:val="00F779C0"/>
    <w:rsid w:val="00F86E8C"/>
    <w:rsid w:val="00F93A5D"/>
    <w:rsid w:val="00FA3933"/>
    <w:rsid w:val="00FA4876"/>
    <w:rsid w:val="00FA60BF"/>
    <w:rsid w:val="00FA68B4"/>
    <w:rsid w:val="00FA6C9F"/>
    <w:rsid w:val="00FB7AC7"/>
    <w:rsid w:val="00FC0E7A"/>
    <w:rsid w:val="00FC24DF"/>
    <w:rsid w:val="00FC721C"/>
    <w:rsid w:val="00FD4DBD"/>
    <w:rsid w:val="00FE3234"/>
    <w:rsid w:val="00FE4CB5"/>
    <w:rsid w:val="00FE5170"/>
    <w:rsid w:val="00FF0221"/>
    <w:rsid w:val="00FF0A28"/>
    <w:rsid w:val="00FF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8e9295" stroke="f">
      <v:fill color="#8e9295"/>
      <v:stroke on="f"/>
      <o:colormru v:ext="edit" colors="#8e9295,#92acc4,#9da718,#415c7d,#ffefe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uiPriority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uiPriority="99" w:qFormat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uiPriority="99"/>
    <w:lsdException w:name="Balloon Text" w:semiHidden="1" w:unhideWhenUsed="1"/>
    <w:lsdException w:name="Table Grid" w:uiPriority="59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540CB"/>
    <w:pPr>
      <w:widowControl w:val="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78651C"/>
    <w:pPr>
      <w:keepNext/>
      <w:widowControl/>
      <w:spacing w:before="360" w:after="60"/>
      <w:outlineLvl w:val="0"/>
    </w:pPr>
    <w:rPr>
      <w:rFonts w:cs="Arial"/>
      <w:b/>
      <w:bCs/>
      <w:color w:val="007099"/>
      <w:kern w:val="32"/>
      <w:sz w:val="34"/>
      <w:szCs w:val="32"/>
    </w:rPr>
  </w:style>
  <w:style w:type="paragraph" w:styleId="Heading2">
    <w:name w:val="heading 2"/>
    <w:basedOn w:val="Normal"/>
    <w:next w:val="Normal"/>
    <w:qFormat/>
    <w:rsid w:val="0078651C"/>
    <w:pPr>
      <w:keepNext/>
      <w:widowControl/>
      <w:spacing w:before="300" w:after="60"/>
      <w:outlineLvl w:val="1"/>
    </w:pPr>
    <w:rPr>
      <w:rFonts w:cs="Arial"/>
      <w:b/>
      <w:bCs/>
      <w:i/>
      <w:iCs/>
      <w:color w:val="007099"/>
      <w:sz w:val="28"/>
      <w:szCs w:val="28"/>
    </w:rPr>
  </w:style>
  <w:style w:type="paragraph" w:styleId="Heading3">
    <w:name w:val="heading 3"/>
    <w:basedOn w:val="Normal"/>
    <w:next w:val="Normal"/>
    <w:qFormat/>
    <w:rsid w:val="003D0C2C"/>
    <w:pPr>
      <w:keepNext/>
      <w:widowControl/>
      <w:spacing w:before="240" w:after="60"/>
      <w:outlineLvl w:val="2"/>
    </w:pPr>
    <w:rPr>
      <w:rFonts w:cs="Arial"/>
      <w:b/>
      <w:bCs/>
      <w:color w:val="007099"/>
      <w:sz w:val="24"/>
      <w:szCs w:val="26"/>
    </w:rPr>
  </w:style>
  <w:style w:type="paragraph" w:styleId="Heading4">
    <w:name w:val="heading 4"/>
    <w:basedOn w:val="Normal"/>
    <w:next w:val="Normal"/>
    <w:link w:val="Heading4Char"/>
    <w:qFormat/>
    <w:rsid w:val="00A540CB"/>
    <w:pPr>
      <w:keepNext/>
      <w:widowControl/>
      <w:spacing w:before="240" w:after="60"/>
      <w:outlineLvl w:val="3"/>
    </w:pPr>
    <w:rPr>
      <w:i/>
      <w:color w:val="00709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8651C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411664"/>
    <w:rPr>
      <w:rFonts w:ascii="Century" w:hAnsi="Century"/>
      <w:sz w:val="22"/>
      <w:szCs w:val="24"/>
    </w:rPr>
  </w:style>
  <w:style w:type="character" w:customStyle="1" w:styleId="Heading4Char">
    <w:name w:val="Heading 4 Char"/>
    <w:basedOn w:val="DefaultParagraphFont"/>
    <w:link w:val="Heading4"/>
    <w:rsid w:val="00A540CB"/>
    <w:rPr>
      <w:rFonts w:ascii="Arial" w:hAnsi="Arial"/>
      <w:i/>
      <w:color w:val="007099"/>
      <w:sz w:val="22"/>
      <w:szCs w:val="22"/>
    </w:rPr>
  </w:style>
  <w:style w:type="paragraph" w:styleId="Header">
    <w:name w:val="header"/>
    <w:basedOn w:val="Normal"/>
    <w:uiPriority w:val="99"/>
    <w:rsid w:val="0078651C"/>
    <w:pPr>
      <w:tabs>
        <w:tab w:val="left" w:pos="851"/>
      </w:tabs>
    </w:pPr>
    <w:rPr>
      <w:color w:val="8E9295"/>
    </w:rPr>
  </w:style>
  <w:style w:type="paragraph" w:styleId="Footer">
    <w:name w:val="footer"/>
    <w:basedOn w:val="Normal"/>
    <w:rsid w:val="0078651C"/>
    <w:pPr>
      <w:tabs>
        <w:tab w:val="right" w:pos="4253"/>
        <w:tab w:val="left" w:pos="5670"/>
        <w:tab w:val="right" w:pos="9639"/>
      </w:tabs>
    </w:pPr>
    <w:rPr>
      <w:color w:val="8E9295"/>
    </w:rPr>
  </w:style>
  <w:style w:type="paragraph" w:customStyle="1" w:styleId="Heading1noTOC">
    <w:name w:val="Heading 1 (no TOC)"/>
    <w:basedOn w:val="Normal"/>
    <w:rsid w:val="009A0305"/>
    <w:rPr>
      <w:b/>
      <w:color w:val="007099"/>
      <w:sz w:val="34"/>
      <w:szCs w:val="32"/>
    </w:rPr>
  </w:style>
  <w:style w:type="character" w:styleId="Hyperlink">
    <w:name w:val="Hyperlink"/>
    <w:uiPriority w:val="99"/>
    <w:qFormat/>
    <w:rsid w:val="00A33936"/>
    <w:rPr>
      <w:rFonts w:ascii="Arial" w:hAnsi="Arial"/>
      <w:color w:val="007099"/>
      <w:sz w:val="20"/>
      <w:u w:val="none"/>
    </w:rPr>
  </w:style>
  <w:style w:type="paragraph" w:customStyle="1" w:styleId="Attribute">
    <w:name w:val="Attribute"/>
    <w:basedOn w:val="Normal"/>
    <w:next w:val="Normal"/>
    <w:qFormat/>
    <w:rsid w:val="0078651C"/>
    <w:pPr>
      <w:tabs>
        <w:tab w:val="left" w:pos="1560"/>
      </w:tabs>
      <w:spacing w:before="140"/>
      <w:ind w:left="907" w:right="907"/>
      <w:jc w:val="right"/>
    </w:pPr>
    <w:rPr>
      <w:szCs w:val="23"/>
      <w:lang w:val="en-GB"/>
    </w:rPr>
  </w:style>
  <w:style w:type="paragraph" w:styleId="Quote">
    <w:name w:val="Quote"/>
    <w:basedOn w:val="Normal"/>
    <w:unhideWhenUsed/>
    <w:qFormat/>
    <w:rsid w:val="0078651C"/>
    <w:pPr>
      <w:spacing w:before="140"/>
      <w:ind w:left="907" w:right="907"/>
    </w:pPr>
    <w:rPr>
      <w:i/>
      <w:szCs w:val="18"/>
      <w:lang w:val="en-GB"/>
    </w:rPr>
  </w:style>
  <w:style w:type="paragraph" w:customStyle="1" w:styleId="Tableheading">
    <w:name w:val="Table heading"/>
    <w:basedOn w:val="Normal"/>
    <w:qFormat/>
    <w:rsid w:val="0078651C"/>
    <w:pPr>
      <w:spacing w:before="40" w:after="40"/>
    </w:pPr>
    <w:rPr>
      <w:b/>
      <w:iCs/>
      <w:szCs w:val="20"/>
    </w:rPr>
  </w:style>
  <w:style w:type="paragraph" w:customStyle="1" w:styleId="Tabletext">
    <w:name w:val="Table text"/>
    <w:basedOn w:val="Normal"/>
    <w:qFormat/>
    <w:rsid w:val="0078651C"/>
    <w:pPr>
      <w:spacing w:before="20" w:after="20"/>
    </w:pPr>
    <w:rPr>
      <w:iCs/>
      <w:sz w:val="18"/>
      <w:szCs w:val="18"/>
    </w:rPr>
  </w:style>
  <w:style w:type="paragraph" w:customStyle="1" w:styleId="Titlepageheading">
    <w:name w:val="Title page heading"/>
    <w:basedOn w:val="Normal"/>
    <w:next w:val="BodyText"/>
    <w:qFormat/>
    <w:rsid w:val="0078651C"/>
    <w:pPr>
      <w:ind w:left="3828"/>
      <w:jc w:val="right"/>
      <w:outlineLvl w:val="0"/>
    </w:pPr>
    <w:rPr>
      <w:rFonts w:cs="Arial"/>
      <w:b/>
      <w:bCs/>
      <w:color w:val="007099"/>
      <w:kern w:val="28"/>
      <w:sz w:val="56"/>
      <w:szCs w:val="56"/>
    </w:rPr>
  </w:style>
  <w:style w:type="paragraph" w:customStyle="1" w:styleId="Titlepageauthor">
    <w:name w:val="Title page author"/>
    <w:basedOn w:val="Titlepageheading"/>
    <w:next w:val="BodyText"/>
    <w:qFormat/>
    <w:rsid w:val="00F66DD1"/>
    <w:pPr>
      <w:spacing w:before="480"/>
      <w:ind w:left="3827"/>
    </w:pPr>
    <w:rPr>
      <w:sz w:val="36"/>
      <w:szCs w:val="36"/>
    </w:rPr>
  </w:style>
  <w:style w:type="paragraph" w:customStyle="1" w:styleId="Titlepagesubheading">
    <w:name w:val="Title page sub heading"/>
    <w:basedOn w:val="Titlepageauthor"/>
    <w:next w:val="BodyText"/>
    <w:qFormat/>
    <w:rsid w:val="0008360B"/>
    <w:pPr>
      <w:spacing w:before="240"/>
    </w:pPr>
    <w:rPr>
      <w:sz w:val="44"/>
      <w:szCs w:val="44"/>
    </w:rPr>
  </w:style>
  <w:style w:type="paragraph" w:styleId="TOC1">
    <w:name w:val="toc 1"/>
    <w:basedOn w:val="Normal"/>
    <w:next w:val="Normal"/>
    <w:uiPriority w:val="39"/>
    <w:unhideWhenUsed/>
    <w:rsid w:val="00A33936"/>
    <w:pPr>
      <w:tabs>
        <w:tab w:val="right" w:leader="dot" w:pos="9639"/>
      </w:tabs>
      <w:spacing w:before="140"/>
    </w:pPr>
    <w:rPr>
      <w:noProof/>
    </w:rPr>
  </w:style>
  <w:style w:type="paragraph" w:styleId="TOC2">
    <w:name w:val="toc 2"/>
    <w:basedOn w:val="Normal"/>
    <w:next w:val="Normal"/>
    <w:uiPriority w:val="39"/>
    <w:unhideWhenUsed/>
    <w:rsid w:val="00A33936"/>
    <w:pPr>
      <w:tabs>
        <w:tab w:val="right" w:leader="dot" w:pos="9639"/>
      </w:tabs>
      <w:spacing w:before="140"/>
      <w:ind w:left="284"/>
    </w:pPr>
    <w:rPr>
      <w:noProof/>
    </w:rPr>
  </w:style>
  <w:style w:type="paragraph" w:styleId="TOC3">
    <w:name w:val="toc 3"/>
    <w:basedOn w:val="Normal"/>
    <w:next w:val="Normal"/>
    <w:uiPriority w:val="39"/>
    <w:unhideWhenUsed/>
    <w:rsid w:val="00A33936"/>
    <w:pPr>
      <w:tabs>
        <w:tab w:val="right" w:leader="dot" w:pos="9639"/>
      </w:tabs>
      <w:spacing w:before="60"/>
      <w:ind w:left="567"/>
    </w:pPr>
    <w:rPr>
      <w:noProof/>
    </w:rPr>
  </w:style>
  <w:style w:type="paragraph" w:customStyle="1" w:styleId="Contents">
    <w:name w:val="Contents"/>
    <w:basedOn w:val="Normal"/>
    <w:next w:val="BodyText"/>
    <w:unhideWhenUsed/>
    <w:qFormat/>
    <w:rsid w:val="001975A8"/>
    <w:pPr>
      <w:spacing w:before="240"/>
      <w:jc w:val="center"/>
      <w:outlineLvl w:val="0"/>
    </w:pPr>
    <w:rPr>
      <w:rFonts w:ascii="Arial Bold" w:hAnsi="Arial Bold" w:cs="Arial"/>
      <w:b/>
      <w:bCs/>
      <w:color w:val="007099"/>
      <w:kern w:val="28"/>
      <w:sz w:val="32"/>
      <w:szCs w:val="32"/>
    </w:rPr>
  </w:style>
  <w:style w:type="paragraph" w:customStyle="1" w:styleId="ExecutivesummaryHeading">
    <w:name w:val="Executive summary_Heading"/>
    <w:basedOn w:val="Heading1"/>
    <w:rsid w:val="00502A6E"/>
  </w:style>
  <w:style w:type="paragraph" w:styleId="BlockText">
    <w:name w:val="Block Text"/>
    <w:basedOn w:val="Normal"/>
    <w:semiHidden/>
    <w:rsid w:val="0078651C"/>
    <w:pPr>
      <w:spacing w:after="120"/>
      <w:ind w:left="1440" w:right="1440"/>
    </w:pPr>
  </w:style>
  <w:style w:type="paragraph" w:customStyle="1" w:styleId="Versiondetails">
    <w:name w:val="Version details"/>
    <w:basedOn w:val="Normal"/>
    <w:qFormat/>
    <w:rsid w:val="007A4B37"/>
    <w:pPr>
      <w:tabs>
        <w:tab w:val="left" w:pos="1701"/>
      </w:tabs>
      <w:spacing w:before="140"/>
    </w:pPr>
    <w:rPr>
      <w:szCs w:val="23"/>
      <w:lang w:val="en-GB"/>
    </w:rPr>
  </w:style>
  <w:style w:type="paragraph" w:styleId="ListNumber">
    <w:name w:val="List Number"/>
    <w:basedOn w:val="Normal"/>
    <w:semiHidden/>
    <w:unhideWhenUsed/>
    <w:qFormat/>
    <w:rsid w:val="00A44094"/>
    <w:pPr>
      <w:tabs>
        <w:tab w:val="left" w:pos="851"/>
      </w:tabs>
      <w:spacing w:before="140"/>
    </w:pPr>
  </w:style>
  <w:style w:type="character" w:styleId="CommentReference">
    <w:name w:val="annotation reference"/>
    <w:basedOn w:val="DefaultParagraphFont"/>
    <w:semiHidden/>
    <w:unhideWhenUsed/>
    <w:rsid w:val="007865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651C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121EE"/>
    <w:rPr>
      <w:rFonts w:ascii="Century" w:hAnsi="Century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6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1EE"/>
    <w:rPr>
      <w:rFonts w:ascii="Century" w:hAnsi="Century"/>
      <w:b/>
      <w:bCs/>
    </w:rPr>
  </w:style>
  <w:style w:type="paragraph" w:styleId="Revision">
    <w:name w:val="Revision"/>
    <w:hidden/>
    <w:uiPriority w:val="99"/>
    <w:semiHidden/>
    <w:rsid w:val="00D121EE"/>
    <w:rPr>
      <w:rFonts w:ascii="Arial" w:hAnsi="Arial"/>
      <w:sz w:val="22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86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121EE"/>
    <w:rPr>
      <w:rFonts w:ascii="Tahoma" w:hAnsi="Tahoma" w:cs="Tahoma"/>
      <w:sz w:val="16"/>
      <w:szCs w:val="16"/>
    </w:rPr>
  </w:style>
  <w:style w:type="paragraph" w:customStyle="1" w:styleId="ListBullet1">
    <w:name w:val="List Bullet1"/>
    <w:basedOn w:val="Normal"/>
    <w:qFormat/>
    <w:rsid w:val="0078651C"/>
    <w:pPr>
      <w:numPr>
        <w:numId w:val="12"/>
      </w:numPr>
      <w:spacing w:before="30"/>
    </w:pPr>
    <w:rPr>
      <w:szCs w:val="23"/>
    </w:rPr>
  </w:style>
  <w:style w:type="paragraph" w:customStyle="1" w:styleId="Listsubbulletlevel1">
    <w:name w:val="List sub bullet_level 1"/>
    <w:basedOn w:val="Normal"/>
    <w:qFormat/>
    <w:rsid w:val="0078651C"/>
    <w:pPr>
      <w:numPr>
        <w:ilvl w:val="1"/>
        <w:numId w:val="12"/>
      </w:numPr>
      <w:spacing w:before="30"/>
    </w:pPr>
    <w:rPr>
      <w:szCs w:val="23"/>
    </w:rPr>
  </w:style>
  <w:style w:type="paragraph" w:customStyle="1" w:styleId="Listsubbulletlevel2">
    <w:name w:val="List sub bullet_level 2"/>
    <w:basedOn w:val="Listsubbulletlevel1"/>
    <w:qFormat/>
    <w:rsid w:val="0078651C"/>
    <w:pPr>
      <w:numPr>
        <w:ilvl w:val="2"/>
      </w:numPr>
    </w:pPr>
  </w:style>
  <w:style w:type="paragraph" w:customStyle="1" w:styleId="Listsubbulletlevel3">
    <w:name w:val="List sub bullet_level 3"/>
    <w:basedOn w:val="Listsubbulletlevel2"/>
    <w:qFormat/>
    <w:rsid w:val="0078651C"/>
    <w:pPr>
      <w:numPr>
        <w:ilvl w:val="3"/>
      </w:numPr>
    </w:pPr>
  </w:style>
  <w:style w:type="paragraph" w:customStyle="1" w:styleId="Bodytextblue">
    <w:name w:val="Body text_blue"/>
    <w:basedOn w:val="Normal"/>
    <w:semiHidden/>
    <w:unhideWhenUsed/>
    <w:rsid w:val="0078651C"/>
    <w:pPr>
      <w:spacing w:before="140"/>
    </w:pPr>
    <w:rPr>
      <w:color w:val="00467F"/>
      <w:lang w:val="en-GB"/>
    </w:rPr>
  </w:style>
  <w:style w:type="paragraph" w:customStyle="1" w:styleId="bulletlist">
    <w:name w:val="bullet list"/>
    <w:basedOn w:val="Normal"/>
    <w:semiHidden/>
    <w:unhideWhenUsed/>
    <w:rsid w:val="0078651C"/>
    <w:pPr>
      <w:tabs>
        <w:tab w:val="left" w:pos="851"/>
      </w:tabs>
      <w:spacing w:before="30"/>
      <w:ind w:left="851" w:hanging="567"/>
    </w:pPr>
  </w:style>
  <w:style w:type="paragraph" w:customStyle="1" w:styleId="Documenttitle">
    <w:name w:val="Document title"/>
    <w:basedOn w:val="Normal"/>
    <w:next w:val="Normal"/>
    <w:unhideWhenUsed/>
    <w:qFormat/>
    <w:rsid w:val="0078651C"/>
    <w:pPr>
      <w:spacing w:before="360"/>
      <w:outlineLvl w:val="0"/>
    </w:pPr>
    <w:rPr>
      <w:rFonts w:cs="Arial"/>
      <w:b/>
      <w:bCs/>
      <w:color w:val="007099"/>
      <w:kern w:val="28"/>
      <w:sz w:val="36"/>
      <w:szCs w:val="32"/>
    </w:rPr>
  </w:style>
  <w:style w:type="character" w:styleId="FollowedHyperlink">
    <w:name w:val="FollowedHyperlink"/>
    <w:basedOn w:val="DefaultParagraphFont"/>
    <w:semiHidden/>
    <w:unhideWhenUsed/>
    <w:rsid w:val="00500881"/>
    <w:rPr>
      <w:rFonts w:ascii="Arial" w:hAnsi="Arial"/>
      <w:color w:val="007099"/>
      <w:sz w:val="20"/>
      <w:u w:val="none"/>
    </w:rPr>
  </w:style>
  <w:style w:type="paragraph" w:customStyle="1" w:styleId="ListNumber1">
    <w:name w:val="List Number1"/>
    <w:basedOn w:val="Normal"/>
    <w:qFormat/>
    <w:rsid w:val="0078651C"/>
    <w:pPr>
      <w:numPr>
        <w:numId w:val="9"/>
      </w:numPr>
      <w:spacing w:before="30"/>
    </w:pPr>
    <w:rPr>
      <w:szCs w:val="25"/>
    </w:rPr>
  </w:style>
  <w:style w:type="paragraph" w:customStyle="1" w:styleId="Listsubnumberlevel1">
    <w:name w:val="List sub number_level 1"/>
    <w:basedOn w:val="Normal"/>
    <w:qFormat/>
    <w:rsid w:val="0078651C"/>
    <w:pPr>
      <w:numPr>
        <w:numId w:val="14"/>
      </w:numPr>
      <w:spacing w:before="30"/>
    </w:pPr>
    <w:rPr>
      <w:szCs w:val="25"/>
    </w:rPr>
  </w:style>
  <w:style w:type="paragraph" w:customStyle="1" w:styleId="Listsubnumberlevel2">
    <w:name w:val="List sub number_level 2"/>
    <w:basedOn w:val="Normal"/>
    <w:qFormat/>
    <w:rsid w:val="0078651C"/>
    <w:pPr>
      <w:numPr>
        <w:ilvl w:val="1"/>
        <w:numId w:val="14"/>
      </w:numPr>
      <w:spacing w:before="30"/>
    </w:pPr>
    <w:rPr>
      <w:szCs w:val="25"/>
    </w:rPr>
  </w:style>
  <w:style w:type="paragraph" w:customStyle="1" w:styleId="Listsubnumberlevel3">
    <w:name w:val="List sub number_level 3"/>
    <w:basedOn w:val="Listsubnumberlevel2"/>
    <w:qFormat/>
    <w:rsid w:val="0078651C"/>
    <w:pPr>
      <w:numPr>
        <w:ilvl w:val="0"/>
        <w:numId w:val="15"/>
      </w:numPr>
    </w:pPr>
  </w:style>
  <w:style w:type="paragraph" w:customStyle="1" w:styleId="Minutes">
    <w:name w:val="Minutes"/>
    <w:basedOn w:val="Normal"/>
    <w:next w:val="Normal"/>
    <w:semiHidden/>
    <w:unhideWhenUsed/>
    <w:qFormat/>
    <w:rsid w:val="00D635CB"/>
    <w:pPr>
      <w:spacing w:before="360" w:after="360"/>
      <w:jc w:val="center"/>
      <w:outlineLvl w:val="0"/>
    </w:pPr>
    <w:rPr>
      <w:rFonts w:ascii="Arial Bold" w:hAnsi="Arial Bold" w:cs="Arial"/>
      <w:b/>
      <w:bCs/>
      <w:smallCaps/>
      <w:color w:val="C60C46"/>
      <w:kern w:val="28"/>
      <w:sz w:val="36"/>
      <w:szCs w:val="32"/>
    </w:rPr>
  </w:style>
  <w:style w:type="character" w:styleId="PageNumber">
    <w:name w:val="page number"/>
    <w:basedOn w:val="DefaultParagraphFont"/>
    <w:semiHidden/>
    <w:rsid w:val="0078651C"/>
  </w:style>
  <w:style w:type="paragraph" w:customStyle="1" w:styleId="Preparedby">
    <w:name w:val="Prepared by:"/>
    <w:semiHidden/>
    <w:rsid w:val="00A44094"/>
    <w:pPr>
      <w:tabs>
        <w:tab w:val="left" w:pos="1800"/>
      </w:tabs>
    </w:pPr>
    <w:rPr>
      <w:rFonts w:ascii="Arial" w:hAnsi="Arial"/>
      <w:bCs/>
      <w:sz w:val="22"/>
      <w:szCs w:val="22"/>
      <w:lang w:eastAsia="en-US"/>
    </w:rPr>
  </w:style>
  <w:style w:type="table" w:styleId="TableClassic2">
    <w:name w:val="Table Classic 2"/>
    <w:basedOn w:val="TableNormal"/>
    <w:rsid w:val="00786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786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86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78651C"/>
    <w:rPr>
      <w:rFonts w:ascii="Arial" w:hAnsi="Arial"/>
      <w:sz w:val="16"/>
      <w:szCs w:val="16"/>
    </w:rPr>
    <w:tblPr>
      <w:tblStyleColBandSize w:val="1"/>
      <w:tblInd w:w="5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  <w:sz w:val="16"/>
      </w:rPr>
    </w:tblStylePr>
    <w:tblStylePr w:type="lastRow">
      <w:rPr>
        <w:i w:val="0"/>
        <w:iCs/>
      </w:rPr>
    </w:tblStylePr>
    <w:tblStylePr w:type="lastCol">
      <w:rPr>
        <w:i w:val="0"/>
        <w:iCs/>
      </w:rPr>
    </w:tblStylePr>
  </w:style>
  <w:style w:type="table" w:styleId="TableGrid1">
    <w:name w:val="Table Grid 1"/>
    <w:basedOn w:val="TableNormal"/>
    <w:rsid w:val="00786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786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786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786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86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786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86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ingwhite">
    <w:name w:val="Table heading_white"/>
    <w:basedOn w:val="Normal"/>
    <w:semiHidden/>
    <w:unhideWhenUsed/>
    <w:qFormat/>
    <w:rsid w:val="0078651C"/>
    <w:pPr>
      <w:spacing w:before="120" w:after="120"/>
    </w:pPr>
    <w:rPr>
      <w:b/>
      <w:iCs/>
      <w:color w:val="FFFFFF"/>
      <w:szCs w:val="18"/>
    </w:rPr>
  </w:style>
  <w:style w:type="paragraph" w:customStyle="1" w:styleId="Tableheadingblue">
    <w:name w:val="Table heading_blue"/>
    <w:basedOn w:val="Tableheadingwhite"/>
    <w:semiHidden/>
    <w:unhideWhenUsed/>
    <w:rsid w:val="0078651C"/>
    <w:rPr>
      <w:color w:val="00467F"/>
    </w:rPr>
  </w:style>
  <w:style w:type="paragraph" w:customStyle="1" w:styleId="Bodytextheading">
    <w:name w:val="Body text_heading"/>
    <w:basedOn w:val="Normal"/>
    <w:next w:val="Normal"/>
    <w:qFormat/>
    <w:rsid w:val="0078651C"/>
    <w:pPr>
      <w:keepNext/>
      <w:widowControl/>
      <w:spacing w:before="360" w:after="60"/>
    </w:pPr>
    <w:rPr>
      <w:i/>
      <w:color w:val="007099"/>
      <w:sz w:val="36"/>
    </w:rPr>
  </w:style>
  <w:style w:type="table" w:customStyle="1" w:styleId="Calendar4">
    <w:name w:val="Calendar 4"/>
    <w:basedOn w:val="TableNormal"/>
    <w:uiPriority w:val="99"/>
    <w:qFormat/>
    <w:rsid w:val="0078651C"/>
    <w:pPr>
      <w:snapToGrid w:val="0"/>
    </w:pPr>
    <w:rPr>
      <w:rFonts w:ascii="Calibri" w:hAnsi="Calibri"/>
      <w:b/>
      <w:bCs/>
      <w:color w:val="D9D9D9"/>
      <w:sz w:val="16"/>
      <w:szCs w:val="16"/>
      <w:lang w:val="en-US" w:eastAsia="en-US" w:bidi="en-US"/>
    </w:rPr>
    <w:tblPr>
      <w:tblStyleRow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</w:tblPr>
    <w:tcPr>
      <w:shd w:val="clear" w:color="auto" w:fill="244061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customStyle="1" w:styleId="DecimalAligned">
    <w:name w:val="Decimal Aligned"/>
    <w:basedOn w:val="Normal"/>
    <w:uiPriority w:val="40"/>
    <w:semiHidden/>
    <w:unhideWhenUsed/>
    <w:qFormat/>
    <w:rsid w:val="0078651C"/>
    <w:pPr>
      <w:tabs>
        <w:tab w:val="decimal" w:pos="360"/>
      </w:tabs>
      <w:spacing w:after="200" w:line="276" w:lineRule="auto"/>
    </w:pPr>
    <w:rPr>
      <w:rFonts w:ascii="Calibri" w:hAnsi="Calibri"/>
      <w:szCs w:val="2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651C"/>
    <w:rPr>
      <w:rFonts w:ascii="Calibri" w:hAnsi="Calibri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651C"/>
    <w:rPr>
      <w:rFonts w:ascii="Calibri" w:hAnsi="Calibri"/>
      <w:lang w:val="en-US" w:eastAsia="en-US"/>
    </w:rPr>
  </w:style>
  <w:style w:type="paragraph" w:styleId="ListBullet">
    <w:name w:val="List Bullet"/>
    <w:basedOn w:val="Normal"/>
    <w:semiHidden/>
    <w:unhideWhenUsed/>
    <w:qFormat/>
    <w:rsid w:val="0078651C"/>
    <w:pPr>
      <w:spacing w:before="30"/>
    </w:pPr>
  </w:style>
  <w:style w:type="table" w:styleId="MediumShading2-Accent5">
    <w:name w:val="Medium Shading 2 Accent 5"/>
    <w:basedOn w:val="TableNormal"/>
    <w:uiPriority w:val="64"/>
    <w:rsid w:val="0078651C"/>
    <w:rPr>
      <w:rFonts w:ascii="Calibri" w:hAnsi="Calibr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8651C"/>
    <w:rPr>
      <w:color w:val="808080"/>
    </w:rPr>
  </w:style>
  <w:style w:type="paragraph" w:customStyle="1" w:styleId="Preparedbydetails">
    <w:name w:val="Prepared by details"/>
    <w:basedOn w:val="Normal"/>
    <w:qFormat/>
    <w:rsid w:val="0078651C"/>
    <w:pPr>
      <w:tabs>
        <w:tab w:val="left" w:pos="1418"/>
      </w:tabs>
      <w:spacing w:before="240"/>
    </w:pPr>
    <w:rPr>
      <w:szCs w:val="23"/>
      <w:lang w:val="en-GB"/>
    </w:rPr>
  </w:style>
  <w:style w:type="table" w:customStyle="1" w:styleId="Style1">
    <w:name w:val="Style1"/>
    <w:basedOn w:val="TableNormal"/>
    <w:uiPriority w:val="99"/>
    <w:qFormat/>
    <w:rsid w:val="0078651C"/>
    <w:pPr>
      <w:spacing w:before="40" w:after="40"/>
    </w:pPr>
    <w:rPr>
      <w:rFonts w:ascii="Arial" w:hAnsi="Arial"/>
      <w:sz w:val="18"/>
    </w:rPr>
    <w:tblPr/>
  </w:style>
  <w:style w:type="character" w:styleId="SubtleEmphasis">
    <w:name w:val="Subtle Emphasis"/>
    <w:basedOn w:val="DefaultParagraphFont"/>
    <w:uiPriority w:val="19"/>
    <w:semiHidden/>
    <w:unhideWhenUsed/>
    <w:qFormat/>
    <w:rsid w:val="0078651C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styleId="TableColorful1">
    <w:name w:val="Table Colorful 1"/>
    <w:basedOn w:val="TableNormal"/>
    <w:rsid w:val="00786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045012"/>
    <w:pPr>
      <w:widowControl/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C8188E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Default">
    <w:name w:val="Default"/>
    <w:rsid w:val="003F45E2"/>
    <w:pPr>
      <w:autoSpaceDE w:val="0"/>
      <w:autoSpaceDN w:val="0"/>
      <w:adjustRightInd w:val="0"/>
    </w:pPr>
    <w:rPr>
      <w:rFonts w:ascii="Tw Cen MT Condensed Extra Bold" w:hAnsi="Tw Cen MT Condensed Extra Bold" w:cs="Tw Cen MT Condensed Extra Bold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uiPriority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uiPriority="99" w:qFormat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uiPriority="99"/>
    <w:lsdException w:name="Balloon Text" w:semiHidden="1" w:unhideWhenUsed="1"/>
    <w:lsdException w:name="Table Grid" w:uiPriority="59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A540CB"/>
    <w:pPr>
      <w:widowControl w:val="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78651C"/>
    <w:pPr>
      <w:keepNext/>
      <w:widowControl/>
      <w:spacing w:before="360" w:after="60"/>
      <w:outlineLvl w:val="0"/>
    </w:pPr>
    <w:rPr>
      <w:rFonts w:cs="Arial"/>
      <w:b/>
      <w:bCs/>
      <w:color w:val="007099"/>
      <w:kern w:val="32"/>
      <w:sz w:val="34"/>
      <w:szCs w:val="32"/>
    </w:rPr>
  </w:style>
  <w:style w:type="paragraph" w:styleId="Heading2">
    <w:name w:val="heading 2"/>
    <w:basedOn w:val="Normal"/>
    <w:next w:val="Normal"/>
    <w:qFormat/>
    <w:rsid w:val="0078651C"/>
    <w:pPr>
      <w:keepNext/>
      <w:widowControl/>
      <w:spacing w:before="300" w:after="60"/>
      <w:outlineLvl w:val="1"/>
    </w:pPr>
    <w:rPr>
      <w:rFonts w:cs="Arial"/>
      <w:b/>
      <w:bCs/>
      <w:i/>
      <w:iCs/>
      <w:color w:val="007099"/>
      <w:sz w:val="28"/>
      <w:szCs w:val="28"/>
    </w:rPr>
  </w:style>
  <w:style w:type="paragraph" w:styleId="Heading3">
    <w:name w:val="heading 3"/>
    <w:basedOn w:val="Normal"/>
    <w:next w:val="Normal"/>
    <w:qFormat/>
    <w:rsid w:val="003D0C2C"/>
    <w:pPr>
      <w:keepNext/>
      <w:widowControl/>
      <w:spacing w:before="240" w:after="60"/>
      <w:outlineLvl w:val="2"/>
    </w:pPr>
    <w:rPr>
      <w:rFonts w:cs="Arial"/>
      <w:b/>
      <w:bCs/>
      <w:color w:val="007099"/>
      <w:sz w:val="24"/>
      <w:szCs w:val="26"/>
    </w:rPr>
  </w:style>
  <w:style w:type="paragraph" w:styleId="Heading4">
    <w:name w:val="heading 4"/>
    <w:basedOn w:val="Normal"/>
    <w:next w:val="Normal"/>
    <w:link w:val="Heading4Char"/>
    <w:qFormat/>
    <w:rsid w:val="00A540CB"/>
    <w:pPr>
      <w:keepNext/>
      <w:widowControl/>
      <w:spacing w:before="240" w:after="60"/>
      <w:outlineLvl w:val="3"/>
    </w:pPr>
    <w:rPr>
      <w:i/>
      <w:color w:val="007099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8651C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411664"/>
    <w:rPr>
      <w:rFonts w:ascii="Century" w:hAnsi="Century"/>
      <w:sz w:val="22"/>
      <w:szCs w:val="24"/>
    </w:rPr>
  </w:style>
  <w:style w:type="character" w:customStyle="1" w:styleId="Heading4Char">
    <w:name w:val="Heading 4 Char"/>
    <w:basedOn w:val="DefaultParagraphFont"/>
    <w:link w:val="Heading4"/>
    <w:rsid w:val="00A540CB"/>
    <w:rPr>
      <w:rFonts w:ascii="Arial" w:hAnsi="Arial"/>
      <w:i/>
      <w:color w:val="007099"/>
      <w:sz w:val="22"/>
      <w:szCs w:val="22"/>
    </w:rPr>
  </w:style>
  <w:style w:type="paragraph" w:styleId="Header">
    <w:name w:val="header"/>
    <w:basedOn w:val="Normal"/>
    <w:uiPriority w:val="99"/>
    <w:rsid w:val="0078651C"/>
    <w:pPr>
      <w:tabs>
        <w:tab w:val="left" w:pos="851"/>
      </w:tabs>
    </w:pPr>
    <w:rPr>
      <w:color w:val="8E9295"/>
    </w:rPr>
  </w:style>
  <w:style w:type="paragraph" w:styleId="Footer">
    <w:name w:val="footer"/>
    <w:basedOn w:val="Normal"/>
    <w:rsid w:val="0078651C"/>
    <w:pPr>
      <w:tabs>
        <w:tab w:val="right" w:pos="4253"/>
        <w:tab w:val="left" w:pos="5670"/>
        <w:tab w:val="right" w:pos="9639"/>
      </w:tabs>
    </w:pPr>
    <w:rPr>
      <w:color w:val="8E9295"/>
    </w:rPr>
  </w:style>
  <w:style w:type="paragraph" w:customStyle="1" w:styleId="Heading1noTOC">
    <w:name w:val="Heading 1 (no TOC)"/>
    <w:basedOn w:val="Normal"/>
    <w:rsid w:val="009A0305"/>
    <w:rPr>
      <w:b/>
      <w:color w:val="007099"/>
      <w:sz w:val="34"/>
      <w:szCs w:val="32"/>
    </w:rPr>
  </w:style>
  <w:style w:type="character" w:styleId="Hyperlink">
    <w:name w:val="Hyperlink"/>
    <w:uiPriority w:val="99"/>
    <w:qFormat/>
    <w:rsid w:val="00A33936"/>
    <w:rPr>
      <w:rFonts w:ascii="Arial" w:hAnsi="Arial"/>
      <w:color w:val="007099"/>
      <w:sz w:val="20"/>
      <w:u w:val="none"/>
    </w:rPr>
  </w:style>
  <w:style w:type="paragraph" w:customStyle="1" w:styleId="Attribute">
    <w:name w:val="Attribute"/>
    <w:basedOn w:val="Normal"/>
    <w:next w:val="Normal"/>
    <w:qFormat/>
    <w:rsid w:val="0078651C"/>
    <w:pPr>
      <w:tabs>
        <w:tab w:val="left" w:pos="1560"/>
      </w:tabs>
      <w:spacing w:before="140"/>
      <w:ind w:left="907" w:right="907"/>
      <w:jc w:val="right"/>
    </w:pPr>
    <w:rPr>
      <w:szCs w:val="23"/>
      <w:lang w:val="en-GB"/>
    </w:rPr>
  </w:style>
  <w:style w:type="paragraph" w:styleId="Quote">
    <w:name w:val="Quote"/>
    <w:basedOn w:val="Normal"/>
    <w:unhideWhenUsed/>
    <w:qFormat/>
    <w:rsid w:val="0078651C"/>
    <w:pPr>
      <w:spacing w:before="140"/>
      <w:ind w:left="907" w:right="907"/>
    </w:pPr>
    <w:rPr>
      <w:i/>
      <w:szCs w:val="18"/>
      <w:lang w:val="en-GB"/>
    </w:rPr>
  </w:style>
  <w:style w:type="paragraph" w:customStyle="1" w:styleId="Tableheading">
    <w:name w:val="Table heading"/>
    <w:basedOn w:val="Normal"/>
    <w:qFormat/>
    <w:rsid w:val="0078651C"/>
    <w:pPr>
      <w:spacing w:before="40" w:after="40"/>
    </w:pPr>
    <w:rPr>
      <w:b/>
      <w:iCs/>
      <w:szCs w:val="20"/>
    </w:rPr>
  </w:style>
  <w:style w:type="paragraph" w:customStyle="1" w:styleId="Tabletext">
    <w:name w:val="Table text"/>
    <w:basedOn w:val="Normal"/>
    <w:qFormat/>
    <w:rsid w:val="0078651C"/>
    <w:pPr>
      <w:spacing w:before="20" w:after="20"/>
    </w:pPr>
    <w:rPr>
      <w:iCs/>
      <w:sz w:val="18"/>
      <w:szCs w:val="18"/>
    </w:rPr>
  </w:style>
  <w:style w:type="paragraph" w:customStyle="1" w:styleId="Titlepageheading">
    <w:name w:val="Title page heading"/>
    <w:basedOn w:val="Normal"/>
    <w:next w:val="BodyText"/>
    <w:qFormat/>
    <w:rsid w:val="0078651C"/>
    <w:pPr>
      <w:ind w:left="3828"/>
      <w:jc w:val="right"/>
      <w:outlineLvl w:val="0"/>
    </w:pPr>
    <w:rPr>
      <w:rFonts w:cs="Arial"/>
      <w:b/>
      <w:bCs/>
      <w:color w:val="007099"/>
      <w:kern w:val="28"/>
      <w:sz w:val="56"/>
      <w:szCs w:val="56"/>
    </w:rPr>
  </w:style>
  <w:style w:type="paragraph" w:customStyle="1" w:styleId="Titlepageauthor">
    <w:name w:val="Title page author"/>
    <w:basedOn w:val="Titlepageheading"/>
    <w:next w:val="BodyText"/>
    <w:qFormat/>
    <w:rsid w:val="00F66DD1"/>
    <w:pPr>
      <w:spacing w:before="480"/>
      <w:ind w:left="3827"/>
    </w:pPr>
    <w:rPr>
      <w:sz w:val="36"/>
      <w:szCs w:val="36"/>
    </w:rPr>
  </w:style>
  <w:style w:type="paragraph" w:customStyle="1" w:styleId="Titlepagesubheading">
    <w:name w:val="Title page sub heading"/>
    <w:basedOn w:val="Titlepageauthor"/>
    <w:next w:val="BodyText"/>
    <w:qFormat/>
    <w:rsid w:val="0008360B"/>
    <w:pPr>
      <w:spacing w:before="240"/>
    </w:pPr>
    <w:rPr>
      <w:sz w:val="44"/>
      <w:szCs w:val="44"/>
    </w:rPr>
  </w:style>
  <w:style w:type="paragraph" w:styleId="TOC1">
    <w:name w:val="toc 1"/>
    <w:basedOn w:val="Normal"/>
    <w:next w:val="Normal"/>
    <w:uiPriority w:val="39"/>
    <w:unhideWhenUsed/>
    <w:rsid w:val="00A33936"/>
    <w:pPr>
      <w:tabs>
        <w:tab w:val="right" w:leader="dot" w:pos="9639"/>
      </w:tabs>
      <w:spacing w:before="140"/>
    </w:pPr>
    <w:rPr>
      <w:noProof/>
    </w:rPr>
  </w:style>
  <w:style w:type="paragraph" w:styleId="TOC2">
    <w:name w:val="toc 2"/>
    <w:basedOn w:val="Normal"/>
    <w:next w:val="Normal"/>
    <w:uiPriority w:val="39"/>
    <w:unhideWhenUsed/>
    <w:rsid w:val="00A33936"/>
    <w:pPr>
      <w:tabs>
        <w:tab w:val="right" w:leader="dot" w:pos="9639"/>
      </w:tabs>
      <w:spacing w:before="140"/>
      <w:ind w:left="284"/>
    </w:pPr>
    <w:rPr>
      <w:noProof/>
    </w:rPr>
  </w:style>
  <w:style w:type="paragraph" w:styleId="TOC3">
    <w:name w:val="toc 3"/>
    <w:basedOn w:val="Normal"/>
    <w:next w:val="Normal"/>
    <w:uiPriority w:val="39"/>
    <w:unhideWhenUsed/>
    <w:rsid w:val="00A33936"/>
    <w:pPr>
      <w:tabs>
        <w:tab w:val="right" w:leader="dot" w:pos="9639"/>
      </w:tabs>
      <w:spacing w:before="60"/>
      <w:ind w:left="567"/>
    </w:pPr>
    <w:rPr>
      <w:noProof/>
    </w:rPr>
  </w:style>
  <w:style w:type="paragraph" w:customStyle="1" w:styleId="Contents">
    <w:name w:val="Contents"/>
    <w:basedOn w:val="Normal"/>
    <w:next w:val="BodyText"/>
    <w:unhideWhenUsed/>
    <w:qFormat/>
    <w:rsid w:val="001975A8"/>
    <w:pPr>
      <w:spacing w:before="240"/>
      <w:jc w:val="center"/>
      <w:outlineLvl w:val="0"/>
    </w:pPr>
    <w:rPr>
      <w:rFonts w:ascii="Arial Bold" w:hAnsi="Arial Bold" w:cs="Arial"/>
      <w:b/>
      <w:bCs/>
      <w:color w:val="007099"/>
      <w:kern w:val="28"/>
      <w:sz w:val="32"/>
      <w:szCs w:val="32"/>
    </w:rPr>
  </w:style>
  <w:style w:type="paragraph" w:customStyle="1" w:styleId="ExecutivesummaryHeading">
    <w:name w:val="Executive summary_Heading"/>
    <w:basedOn w:val="Heading1"/>
    <w:rsid w:val="00502A6E"/>
  </w:style>
  <w:style w:type="paragraph" w:styleId="BlockText">
    <w:name w:val="Block Text"/>
    <w:basedOn w:val="Normal"/>
    <w:semiHidden/>
    <w:rsid w:val="0078651C"/>
    <w:pPr>
      <w:spacing w:after="120"/>
      <w:ind w:left="1440" w:right="1440"/>
    </w:pPr>
  </w:style>
  <w:style w:type="paragraph" w:customStyle="1" w:styleId="Versiondetails">
    <w:name w:val="Version details"/>
    <w:basedOn w:val="Normal"/>
    <w:qFormat/>
    <w:rsid w:val="007A4B37"/>
    <w:pPr>
      <w:tabs>
        <w:tab w:val="left" w:pos="1701"/>
      </w:tabs>
      <w:spacing w:before="140"/>
    </w:pPr>
    <w:rPr>
      <w:szCs w:val="23"/>
      <w:lang w:val="en-GB"/>
    </w:rPr>
  </w:style>
  <w:style w:type="paragraph" w:styleId="ListNumber">
    <w:name w:val="List Number"/>
    <w:basedOn w:val="Normal"/>
    <w:semiHidden/>
    <w:unhideWhenUsed/>
    <w:qFormat/>
    <w:rsid w:val="00A44094"/>
    <w:pPr>
      <w:tabs>
        <w:tab w:val="left" w:pos="851"/>
      </w:tabs>
      <w:spacing w:before="140"/>
    </w:pPr>
  </w:style>
  <w:style w:type="character" w:styleId="CommentReference">
    <w:name w:val="annotation reference"/>
    <w:basedOn w:val="DefaultParagraphFont"/>
    <w:semiHidden/>
    <w:unhideWhenUsed/>
    <w:rsid w:val="0078651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651C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D121EE"/>
    <w:rPr>
      <w:rFonts w:ascii="Century" w:hAnsi="Century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65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D121EE"/>
    <w:rPr>
      <w:rFonts w:ascii="Century" w:hAnsi="Century"/>
      <w:b/>
      <w:bCs/>
    </w:rPr>
  </w:style>
  <w:style w:type="paragraph" w:styleId="Revision">
    <w:name w:val="Revision"/>
    <w:hidden/>
    <w:uiPriority w:val="99"/>
    <w:semiHidden/>
    <w:rsid w:val="00D121EE"/>
    <w:rPr>
      <w:rFonts w:ascii="Arial" w:hAnsi="Arial"/>
      <w:sz w:val="22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7865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121EE"/>
    <w:rPr>
      <w:rFonts w:ascii="Tahoma" w:hAnsi="Tahoma" w:cs="Tahoma"/>
      <w:sz w:val="16"/>
      <w:szCs w:val="16"/>
    </w:rPr>
  </w:style>
  <w:style w:type="paragraph" w:customStyle="1" w:styleId="ListBullet1">
    <w:name w:val="List Bullet1"/>
    <w:basedOn w:val="Normal"/>
    <w:qFormat/>
    <w:rsid w:val="0078651C"/>
    <w:pPr>
      <w:numPr>
        <w:numId w:val="12"/>
      </w:numPr>
      <w:spacing w:before="30"/>
    </w:pPr>
    <w:rPr>
      <w:szCs w:val="23"/>
    </w:rPr>
  </w:style>
  <w:style w:type="paragraph" w:customStyle="1" w:styleId="Listsubbulletlevel1">
    <w:name w:val="List sub bullet_level 1"/>
    <w:basedOn w:val="Normal"/>
    <w:qFormat/>
    <w:rsid w:val="0078651C"/>
    <w:pPr>
      <w:numPr>
        <w:ilvl w:val="1"/>
        <w:numId w:val="12"/>
      </w:numPr>
      <w:spacing w:before="30"/>
    </w:pPr>
    <w:rPr>
      <w:szCs w:val="23"/>
    </w:rPr>
  </w:style>
  <w:style w:type="paragraph" w:customStyle="1" w:styleId="Listsubbulletlevel2">
    <w:name w:val="List sub bullet_level 2"/>
    <w:basedOn w:val="Listsubbulletlevel1"/>
    <w:qFormat/>
    <w:rsid w:val="0078651C"/>
    <w:pPr>
      <w:numPr>
        <w:ilvl w:val="2"/>
      </w:numPr>
    </w:pPr>
  </w:style>
  <w:style w:type="paragraph" w:customStyle="1" w:styleId="Listsubbulletlevel3">
    <w:name w:val="List sub bullet_level 3"/>
    <w:basedOn w:val="Listsubbulletlevel2"/>
    <w:qFormat/>
    <w:rsid w:val="0078651C"/>
    <w:pPr>
      <w:numPr>
        <w:ilvl w:val="3"/>
      </w:numPr>
    </w:pPr>
  </w:style>
  <w:style w:type="paragraph" w:customStyle="1" w:styleId="Bodytextblue">
    <w:name w:val="Body text_blue"/>
    <w:basedOn w:val="Normal"/>
    <w:semiHidden/>
    <w:unhideWhenUsed/>
    <w:rsid w:val="0078651C"/>
    <w:pPr>
      <w:spacing w:before="140"/>
    </w:pPr>
    <w:rPr>
      <w:color w:val="00467F"/>
      <w:lang w:val="en-GB"/>
    </w:rPr>
  </w:style>
  <w:style w:type="paragraph" w:customStyle="1" w:styleId="bulletlist">
    <w:name w:val="bullet list"/>
    <w:basedOn w:val="Normal"/>
    <w:semiHidden/>
    <w:unhideWhenUsed/>
    <w:rsid w:val="0078651C"/>
    <w:pPr>
      <w:tabs>
        <w:tab w:val="left" w:pos="851"/>
      </w:tabs>
      <w:spacing w:before="30"/>
      <w:ind w:left="851" w:hanging="567"/>
    </w:pPr>
  </w:style>
  <w:style w:type="paragraph" w:customStyle="1" w:styleId="Documenttitle">
    <w:name w:val="Document title"/>
    <w:basedOn w:val="Normal"/>
    <w:next w:val="Normal"/>
    <w:unhideWhenUsed/>
    <w:qFormat/>
    <w:rsid w:val="0078651C"/>
    <w:pPr>
      <w:spacing w:before="360"/>
      <w:outlineLvl w:val="0"/>
    </w:pPr>
    <w:rPr>
      <w:rFonts w:cs="Arial"/>
      <w:b/>
      <w:bCs/>
      <w:color w:val="007099"/>
      <w:kern w:val="28"/>
      <w:sz w:val="36"/>
      <w:szCs w:val="32"/>
    </w:rPr>
  </w:style>
  <w:style w:type="character" w:styleId="FollowedHyperlink">
    <w:name w:val="FollowedHyperlink"/>
    <w:basedOn w:val="DefaultParagraphFont"/>
    <w:semiHidden/>
    <w:unhideWhenUsed/>
    <w:rsid w:val="00500881"/>
    <w:rPr>
      <w:rFonts w:ascii="Arial" w:hAnsi="Arial"/>
      <w:color w:val="007099"/>
      <w:sz w:val="20"/>
      <w:u w:val="none"/>
    </w:rPr>
  </w:style>
  <w:style w:type="paragraph" w:customStyle="1" w:styleId="ListNumber1">
    <w:name w:val="List Number1"/>
    <w:basedOn w:val="Normal"/>
    <w:qFormat/>
    <w:rsid w:val="0078651C"/>
    <w:pPr>
      <w:numPr>
        <w:numId w:val="9"/>
      </w:numPr>
      <w:spacing w:before="30"/>
    </w:pPr>
    <w:rPr>
      <w:szCs w:val="25"/>
    </w:rPr>
  </w:style>
  <w:style w:type="paragraph" w:customStyle="1" w:styleId="Listsubnumberlevel1">
    <w:name w:val="List sub number_level 1"/>
    <w:basedOn w:val="Normal"/>
    <w:qFormat/>
    <w:rsid w:val="0078651C"/>
    <w:pPr>
      <w:numPr>
        <w:numId w:val="14"/>
      </w:numPr>
      <w:spacing w:before="30"/>
    </w:pPr>
    <w:rPr>
      <w:szCs w:val="25"/>
    </w:rPr>
  </w:style>
  <w:style w:type="paragraph" w:customStyle="1" w:styleId="Listsubnumberlevel2">
    <w:name w:val="List sub number_level 2"/>
    <w:basedOn w:val="Normal"/>
    <w:qFormat/>
    <w:rsid w:val="0078651C"/>
    <w:pPr>
      <w:numPr>
        <w:ilvl w:val="1"/>
        <w:numId w:val="14"/>
      </w:numPr>
      <w:spacing w:before="30"/>
    </w:pPr>
    <w:rPr>
      <w:szCs w:val="25"/>
    </w:rPr>
  </w:style>
  <w:style w:type="paragraph" w:customStyle="1" w:styleId="Listsubnumberlevel3">
    <w:name w:val="List sub number_level 3"/>
    <w:basedOn w:val="Listsubnumberlevel2"/>
    <w:qFormat/>
    <w:rsid w:val="0078651C"/>
    <w:pPr>
      <w:numPr>
        <w:ilvl w:val="0"/>
        <w:numId w:val="15"/>
      </w:numPr>
    </w:pPr>
  </w:style>
  <w:style w:type="paragraph" w:customStyle="1" w:styleId="Minutes">
    <w:name w:val="Minutes"/>
    <w:basedOn w:val="Normal"/>
    <w:next w:val="Normal"/>
    <w:semiHidden/>
    <w:unhideWhenUsed/>
    <w:qFormat/>
    <w:rsid w:val="00D635CB"/>
    <w:pPr>
      <w:spacing w:before="360" w:after="360"/>
      <w:jc w:val="center"/>
      <w:outlineLvl w:val="0"/>
    </w:pPr>
    <w:rPr>
      <w:rFonts w:ascii="Arial Bold" w:hAnsi="Arial Bold" w:cs="Arial"/>
      <w:b/>
      <w:bCs/>
      <w:smallCaps/>
      <w:color w:val="C60C46"/>
      <w:kern w:val="28"/>
      <w:sz w:val="36"/>
      <w:szCs w:val="32"/>
    </w:rPr>
  </w:style>
  <w:style w:type="character" w:styleId="PageNumber">
    <w:name w:val="page number"/>
    <w:basedOn w:val="DefaultParagraphFont"/>
    <w:semiHidden/>
    <w:rsid w:val="0078651C"/>
  </w:style>
  <w:style w:type="paragraph" w:customStyle="1" w:styleId="Preparedby">
    <w:name w:val="Prepared by:"/>
    <w:semiHidden/>
    <w:rsid w:val="00A44094"/>
    <w:pPr>
      <w:tabs>
        <w:tab w:val="left" w:pos="1800"/>
      </w:tabs>
    </w:pPr>
    <w:rPr>
      <w:rFonts w:ascii="Arial" w:hAnsi="Arial"/>
      <w:bCs/>
      <w:sz w:val="22"/>
      <w:szCs w:val="22"/>
      <w:lang w:eastAsia="en-US"/>
    </w:rPr>
  </w:style>
  <w:style w:type="table" w:styleId="TableClassic2">
    <w:name w:val="Table Classic 2"/>
    <w:basedOn w:val="TableNormal"/>
    <w:rsid w:val="00786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786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86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78651C"/>
    <w:rPr>
      <w:rFonts w:ascii="Arial" w:hAnsi="Arial"/>
      <w:sz w:val="16"/>
      <w:szCs w:val="16"/>
    </w:rPr>
    <w:tblPr>
      <w:tblStyleColBandSize w:val="1"/>
      <w:tblInd w:w="5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  <w:sz w:val="16"/>
      </w:rPr>
    </w:tblStylePr>
    <w:tblStylePr w:type="lastRow">
      <w:rPr>
        <w:i w:val="0"/>
        <w:iCs/>
      </w:rPr>
    </w:tblStylePr>
    <w:tblStylePr w:type="lastCol">
      <w:rPr>
        <w:i w:val="0"/>
        <w:iCs/>
      </w:rPr>
    </w:tblStylePr>
  </w:style>
  <w:style w:type="table" w:styleId="TableGrid1">
    <w:name w:val="Table Grid 1"/>
    <w:basedOn w:val="TableNormal"/>
    <w:rsid w:val="00786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786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786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786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86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786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86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Tableheadingwhite">
    <w:name w:val="Table heading_white"/>
    <w:basedOn w:val="Normal"/>
    <w:semiHidden/>
    <w:unhideWhenUsed/>
    <w:qFormat/>
    <w:rsid w:val="0078651C"/>
    <w:pPr>
      <w:spacing w:before="120" w:after="120"/>
    </w:pPr>
    <w:rPr>
      <w:b/>
      <w:iCs/>
      <w:color w:val="FFFFFF"/>
      <w:szCs w:val="18"/>
    </w:rPr>
  </w:style>
  <w:style w:type="paragraph" w:customStyle="1" w:styleId="Tableheadingblue">
    <w:name w:val="Table heading_blue"/>
    <w:basedOn w:val="Tableheadingwhite"/>
    <w:semiHidden/>
    <w:unhideWhenUsed/>
    <w:rsid w:val="0078651C"/>
    <w:rPr>
      <w:color w:val="00467F"/>
    </w:rPr>
  </w:style>
  <w:style w:type="paragraph" w:customStyle="1" w:styleId="Bodytextheading">
    <w:name w:val="Body text_heading"/>
    <w:basedOn w:val="Normal"/>
    <w:next w:val="Normal"/>
    <w:qFormat/>
    <w:rsid w:val="0078651C"/>
    <w:pPr>
      <w:keepNext/>
      <w:widowControl/>
      <w:spacing w:before="360" w:after="60"/>
    </w:pPr>
    <w:rPr>
      <w:i/>
      <w:color w:val="007099"/>
      <w:sz w:val="36"/>
    </w:rPr>
  </w:style>
  <w:style w:type="table" w:customStyle="1" w:styleId="Calendar4">
    <w:name w:val="Calendar 4"/>
    <w:basedOn w:val="TableNormal"/>
    <w:uiPriority w:val="99"/>
    <w:qFormat/>
    <w:rsid w:val="0078651C"/>
    <w:pPr>
      <w:snapToGrid w:val="0"/>
    </w:pPr>
    <w:rPr>
      <w:rFonts w:ascii="Calibri" w:hAnsi="Calibri"/>
      <w:b/>
      <w:bCs/>
      <w:color w:val="D9D9D9"/>
      <w:sz w:val="16"/>
      <w:szCs w:val="16"/>
      <w:lang w:val="en-US" w:eastAsia="en-US" w:bidi="en-US"/>
    </w:rPr>
    <w:tblPr>
      <w:tblStyleRow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</w:tblPr>
    <w:tcPr>
      <w:shd w:val="clear" w:color="auto" w:fill="244061"/>
    </w:tcPr>
    <w:tblStylePr w:type="firstRow">
      <w:rPr>
        <w:sz w:val="8"/>
        <w:szCs w:val="8"/>
      </w:rPr>
    </w:tblStylePr>
    <w:tblStylePr w:type="firstCol">
      <w:pPr>
        <w:wordWrap/>
        <w:ind w:rightChars="0" w:right="144"/>
        <w:jc w:val="right"/>
      </w:pPr>
      <w:rPr>
        <w:sz w:val="72"/>
        <w:szCs w:val="72"/>
      </w:rPr>
    </w:tblStylePr>
    <w:tblStylePr w:type="band2Horz">
      <w:rPr>
        <w:sz w:val="40"/>
        <w:szCs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  <w:szCs w:val="8"/>
      </w:rPr>
    </w:tblStylePr>
  </w:style>
  <w:style w:type="paragraph" w:customStyle="1" w:styleId="DecimalAligned">
    <w:name w:val="Decimal Aligned"/>
    <w:basedOn w:val="Normal"/>
    <w:uiPriority w:val="40"/>
    <w:semiHidden/>
    <w:unhideWhenUsed/>
    <w:qFormat/>
    <w:rsid w:val="0078651C"/>
    <w:pPr>
      <w:tabs>
        <w:tab w:val="decimal" w:pos="360"/>
      </w:tabs>
      <w:spacing w:after="200" w:line="276" w:lineRule="auto"/>
    </w:pPr>
    <w:rPr>
      <w:rFonts w:ascii="Calibri" w:hAnsi="Calibri"/>
      <w:szCs w:val="2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651C"/>
    <w:rPr>
      <w:rFonts w:ascii="Calibri" w:hAnsi="Calibri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651C"/>
    <w:rPr>
      <w:rFonts w:ascii="Calibri" w:hAnsi="Calibri"/>
      <w:lang w:val="en-US" w:eastAsia="en-US"/>
    </w:rPr>
  </w:style>
  <w:style w:type="paragraph" w:styleId="ListBullet">
    <w:name w:val="List Bullet"/>
    <w:basedOn w:val="Normal"/>
    <w:semiHidden/>
    <w:unhideWhenUsed/>
    <w:qFormat/>
    <w:rsid w:val="0078651C"/>
    <w:pPr>
      <w:spacing w:before="30"/>
    </w:pPr>
  </w:style>
  <w:style w:type="table" w:styleId="MediumShading2-Accent5">
    <w:name w:val="Medium Shading 2 Accent 5"/>
    <w:basedOn w:val="TableNormal"/>
    <w:uiPriority w:val="64"/>
    <w:rsid w:val="0078651C"/>
    <w:rPr>
      <w:rFonts w:ascii="Calibri" w:hAnsi="Calibr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8651C"/>
    <w:rPr>
      <w:color w:val="808080"/>
    </w:rPr>
  </w:style>
  <w:style w:type="paragraph" w:customStyle="1" w:styleId="Preparedbydetails">
    <w:name w:val="Prepared by details"/>
    <w:basedOn w:val="Normal"/>
    <w:qFormat/>
    <w:rsid w:val="0078651C"/>
    <w:pPr>
      <w:tabs>
        <w:tab w:val="left" w:pos="1418"/>
      </w:tabs>
      <w:spacing w:before="240"/>
    </w:pPr>
    <w:rPr>
      <w:szCs w:val="23"/>
      <w:lang w:val="en-GB"/>
    </w:rPr>
  </w:style>
  <w:style w:type="table" w:customStyle="1" w:styleId="Style1">
    <w:name w:val="Style1"/>
    <w:basedOn w:val="TableNormal"/>
    <w:uiPriority w:val="99"/>
    <w:qFormat/>
    <w:rsid w:val="0078651C"/>
    <w:pPr>
      <w:spacing w:before="40" w:after="40"/>
    </w:pPr>
    <w:rPr>
      <w:rFonts w:ascii="Arial" w:hAnsi="Arial"/>
      <w:sz w:val="18"/>
    </w:rPr>
    <w:tblPr/>
  </w:style>
  <w:style w:type="character" w:styleId="SubtleEmphasis">
    <w:name w:val="Subtle Emphasis"/>
    <w:basedOn w:val="DefaultParagraphFont"/>
    <w:uiPriority w:val="19"/>
    <w:semiHidden/>
    <w:unhideWhenUsed/>
    <w:qFormat/>
    <w:rsid w:val="0078651C"/>
    <w:rPr>
      <w:rFonts w:eastAsia="Times New Roman" w:cs="Times New Roman"/>
      <w:bCs w:val="0"/>
      <w:i/>
      <w:iCs/>
      <w:color w:val="808080"/>
      <w:szCs w:val="22"/>
      <w:lang w:val="en-US"/>
    </w:rPr>
  </w:style>
  <w:style w:type="table" w:styleId="TableColorful1">
    <w:name w:val="Table Colorful 1"/>
    <w:basedOn w:val="TableNormal"/>
    <w:rsid w:val="00786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045012"/>
    <w:pPr>
      <w:widowControl/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C8188E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Default">
    <w:name w:val="Default"/>
    <w:rsid w:val="003F45E2"/>
    <w:pPr>
      <w:autoSpaceDE w:val="0"/>
      <w:autoSpaceDN w:val="0"/>
      <w:adjustRightInd w:val="0"/>
    </w:pPr>
    <w:rPr>
      <w:rFonts w:ascii="Tw Cen MT Condensed Extra Bold" w:hAnsi="Tw Cen MT Condensed Extra Bold" w:cs="Tw Cen MT Condensed Extra Bol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5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8564bc15-6c8f-4603-a212-a425a0d7d233">Internal Communication</Owner>
    <Category xmlns="8564bc15-6c8f-4603-a212-a425a0d7d233">Template</Category>
    <_dlc_DocId xmlns="8a7a3a81-b624-4321-ab55-19650327ac7e">FYMJHUAVZMTD-69-34</_dlc_DocId>
    <_dlc_DocIdUrl xmlns="8a7a3a81-b624-4321-ab55-19650327ac7e">
      <Url>https://sharepoint.qut.edu.au/faculties/business/document-centre/_layouts/DocIdRedir.aspx?ID=FYMJHUAVZMTD-69-34</Url>
      <Description>FYMJHUAVZMTD-69-34</Description>
    </_dlc_DocIdUrl>
    <AverageRating xmlns="http://schemas.microsoft.com/sharepoint/v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25264767DB984E9A608AA6E095C098" ma:contentTypeVersion="6" ma:contentTypeDescription="Create a new document." ma:contentTypeScope="" ma:versionID="17f0cca6ed76a3f5e2b3dcd0bca7a738">
  <xsd:schema xmlns:xsd="http://www.w3.org/2001/XMLSchema" xmlns:xs="http://www.w3.org/2001/XMLSchema" xmlns:p="http://schemas.microsoft.com/office/2006/metadata/properties" xmlns:ns1="http://schemas.microsoft.com/sharepoint/v3" xmlns:ns2="8a7a3a81-b624-4321-ab55-19650327ac7e" xmlns:ns3="8564bc15-6c8f-4603-a212-a425a0d7d233" targetNamespace="http://schemas.microsoft.com/office/2006/metadata/properties" ma:root="true" ma:fieldsID="5e20ea49af78758f8c45c127035f579e" ns1:_="" ns2:_="" ns3:_="">
    <xsd:import namespace="http://schemas.microsoft.com/sharepoint/v3"/>
    <xsd:import namespace="8a7a3a81-b624-4321-ab55-19650327ac7e"/>
    <xsd:import namespace="8564bc15-6c8f-4603-a212-a425a0d7d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3:Category" minOccurs="0"/>
                <xsd:element ref="ns3:Owner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Rating (0-5)" ma:decimals="2" ma:description="Average value of all the ratings that have been submitted" ma:indexed="true" ma:internalName="AverageRating" ma:readOnly="true">
      <xsd:simpleType>
        <xsd:restriction base="dms:Number"/>
      </xsd:simpleType>
    </xsd:element>
    <xsd:element name="RatingCount" ma:index="12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PublishingStartDate" ma:index="15" nillable="true" ma:displayName="Scheduling Start Date" ma:internalName="PublishingStartDate">
      <xsd:simpleType>
        <xsd:restriction base="dms:Unknown"/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a3a81-b624-4321-ab55-19650327ac7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4bc15-6c8f-4603-a212-a425a0d7d23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Template" ma:description="Core document categories" ma:format="RadioButtons" ma:internalName="Category">
      <xsd:simpleType>
        <xsd:restriction base="dms:Choice">
          <xsd:enumeration value="Template"/>
          <xsd:enumeration value="Governance"/>
          <xsd:enumeration value="Committee"/>
          <xsd:enumeration value="Teaching &amp; Training"/>
          <xsd:enumeration value="Project &amp; Plan"/>
          <xsd:enumeration value="Event &amp; Marketing"/>
          <xsd:enumeration value="Finance"/>
          <xsd:enumeration value="General &amp; Operational"/>
          <xsd:enumeration value="Form"/>
          <xsd:enumeration value="Manual"/>
          <xsd:enumeration value="Professional Development"/>
        </xsd:restriction>
      </xsd:simpleType>
    </xsd:element>
    <xsd:element name="Owner" ma:index="14" nillable="true" ma:displayName="Owner" ma:default="Accreditations" ma:format="Dropdown" ma:internalName="Owner">
      <xsd:simpleType>
        <xsd:restriction base="dms:Choice">
          <xsd:enumeration value="Accreditations"/>
          <xsd:enumeration value="Academic Services"/>
          <xsd:enumeration value="Administration and Records"/>
          <xsd:enumeration value="Finance and Resources"/>
          <xsd:enumeration value="Internal Communication"/>
          <xsd:enumeration value="IT and Web"/>
          <xsd:enumeration value="Research"/>
          <xsd:enumeration value="Student Centre"/>
          <xsd:enumeration value="Teaching and Learning"/>
          <xsd:enumeration value="Executive Dean's Offic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2BBA9-7E68-4F6B-AB90-6F0AE8FD9AD5}">
  <ds:schemaRefs>
    <ds:schemaRef ds:uri="http://schemas.microsoft.com/office/2006/metadata/properties"/>
    <ds:schemaRef ds:uri="http://schemas.microsoft.com/office/infopath/2007/PartnerControls"/>
    <ds:schemaRef ds:uri="8564bc15-6c8f-4603-a212-a425a0d7d233"/>
    <ds:schemaRef ds:uri="8a7a3a81-b624-4321-ab55-19650327ac7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76228E5-17A2-49CD-8CF7-4C35FB37399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4BE1868-8A06-442D-9FE6-68253BC1A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F82D10-9015-452C-8774-22A8C7F893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a7a3a81-b624-4321-ab55-19650327ac7e"/>
    <ds:schemaRef ds:uri="8564bc15-6c8f-4603-a212-a425a0d7d2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B969C2F-0258-4933-8D2F-70181DB0F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CFCFB66B.dotm</Template>
  <TotalTime>0</TotalTime>
  <Pages>3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template</vt:lpstr>
    </vt:vector>
  </TitlesOfParts>
  <Company>Queensland University of Technology</Company>
  <LinksUpToDate>false</LinksUpToDate>
  <CharactersWithSpaces>2130</CharactersWithSpaces>
  <SharedDoc>false</SharedDoc>
  <HLinks>
    <vt:vector size="60" baseType="variant">
      <vt:variant>
        <vt:i4>262224</vt:i4>
      </vt:variant>
      <vt:variant>
        <vt:i4>69</vt:i4>
      </vt:variant>
      <vt:variant>
        <vt:i4>0</vt:i4>
      </vt:variant>
      <vt:variant>
        <vt:i4>5</vt:i4>
      </vt:variant>
      <vt:variant>
        <vt:lpwstr>http://dictionary.reference.com/browse/quote</vt:lpwstr>
      </vt:variant>
      <vt:variant>
        <vt:lpwstr/>
      </vt:variant>
      <vt:variant>
        <vt:i4>1310770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_Toc306107753</vt:lpwstr>
      </vt:variant>
      <vt:variant>
        <vt:i4>1310770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_Toc306107752</vt:lpwstr>
      </vt:variant>
      <vt:variant>
        <vt:i4>1310770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_Toc306107751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_Toc306107750</vt:lpwstr>
      </vt:variant>
      <vt:variant>
        <vt:i4>1376306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_Toc306107749</vt:lpwstr>
      </vt:variant>
      <vt:variant>
        <vt:i4>1376306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_Toc306107748</vt:lpwstr>
      </vt:variant>
      <vt:variant>
        <vt:i4>1376306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_Toc306107747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_Toc306107746</vt:lpwstr>
      </vt:variant>
      <vt:variant>
        <vt:i4>2490481</vt:i4>
      </vt:variant>
      <vt:variant>
        <vt:i4>0</vt:i4>
      </vt:variant>
      <vt:variant>
        <vt:i4>0</vt:i4>
      </vt:variant>
      <vt:variant>
        <vt:i4>5</vt:i4>
      </vt:variant>
      <vt:variant>
        <vt:lpwstr>http://www.its.qut.edu.au/pp/framework/pmftemplates.jsp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template</dc:title>
  <dc:subject>A4_Report</dc:subject>
  <dc:creator>Gorle</dc:creator>
  <cp:lastModifiedBy>Virginia Hung</cp:lastModifiedBy>
  <cp:revision>3</cp:revision>
  <cp:lastPrinted>2016-09-09T06:11:00Z</cp:lastPrinted>
  <dcterms:created xsi:type="dcterms:W3CDTF">2016-09-12T02:54:00Z</dcterms:created>
  <dcterms:modified xsi:type="dcterms:W3CDTF">2016-12-28T05:19:00Z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0x0101007925264767DB984E9A608AA6E095C098</vt:lpwstr>
  </property>
  <property fmtid="{D5CDD505-2E9C-101B-9397-08002B2CF9AE}" pid="3" name="_dlc_DocIdItemGuid">
    <vt:lpwstr>8a4cbe3e-13a3-42e3-9b16-d8c224d4f9d8</vt:lpwstr>
  </property>
  <property fmtid="{D5CDD505-2E9C-101B-9397-08002B2CF9AE}" pid="4" name="Order">
    <vt:r8>3400</vt:r8>
  </property>
</Properties>
</file>